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22B1D" w14:textId="1539B2D5" w:rsidR="00D4229B" w:rsidRPr="00D4229B" w:rsidRDefault="00D4229B" w:rsidP="00D4229B">
      <w:pPr>
        <w:jc w:val="center"/>
        <w:rPr>
          <w:b/>
          <w:bCs/>
          <w:sz w:val="28"/>
          <w:szCs w:val="28"/>
        </w:rPr>
      </w:pPr>
      <w:r w:rsidRPr="00D4229B">
        <w:rPr>
          <w:b/>
          <w:bCs/>
          <w:sz w:val="28"/>
          <w:szCs w:val="28"/>
        </w:rPr>
        <w:t xml:space="preserve">Minutes of the Swimming Committee held on </w:t>
      </w:r>
      <w:r w:rsidR="00D61AAF">
        <w:rPr>
          <w:b/>
          <w:bCs/>
          <w:sz w:val="28"/>
          <w:szCs w:val="28"/>
        </w:rPr>
        <w:t>10</w:t>
      </w:r>
      <w:r w:rsidR="00D61AAF" w:rsidRPr="00D61AAF">
        <w:rPr>
          <w:b/>
          <w:bCs/>
          <w:sz w:val="28"/>
          <w:szCs w:val="28"/>
          <w:vertAlign w:val="superscript"/>
        </w:rPr>
        <w:t>th</w:t>
      </w:r>
      <w:r w:rsidR="00D61AAF">
        <w:rPr>
          <w:b/>
          <w:bCs/>
          <w:sz w:val="28"/>
          <w:szCs w:val="28"/>
        </w:rPr>
        <w:t xml:space="preserve"> September</w:t>
      </w:r>
      <w:r w:rsidR="00AA2D8C">
        <w:rPr>
          <w:b/>
          <w:bCs/>
          <w:sz w:val="28"/>
          <w:szCs w:val="28"/>
        </w:rPr>
        <w:t xml:space="preserve"> 2025</w:t>
      </w:r>
      <w:r w:rsidRPr="00D4229B">
        <w:rPr>
          <w:b/>
          <w:bCs/>
          <w:sz w:val="28"/>
          <w:szCs w:val="28"/>
        </w:rPr>
        <w:t xml:space="preserve"> at 19.00 via Zoom</w:t>
      </w:r>
    </w:p>
    <w:p w14:paraId="080CC2C4" w14:textId="77777777" w:rsidR="00D4229B" w:rsidRDefault="00D4229B" w:rsidP="00D4229B"/>
    <w:p w14:paraId="6C989AC3" w14:textId="77777777" w:rsidR="00D4229B" w:rsidRDefault="00D4229B" w:rsidP="00D4229B">
      <w:pPr>
        <w:rPr>
          <w:b/>
          <w:bCs/>
          <w:sz w:val="24"/>
        </w:rPr>
      </w:pPr>
      <w:r>
        <w:rPr>
          <w:b/>
          <w:bCs/>
          <w:sz w:val="24"/>
        </w:rPr>
        <w:t xml:space="preserve">Present: </w:t>
      </w:r>
    </w:p>
    <w:p w14:paraId="35762892" w14:textId="77777777" w:rsidR="00D4229B" w:rsidRDefault="00D4229B" w:rsidP="00D4229B">
      <w:r>
        <w:t xml:space="preserve"> </w:t>
      </w:r>
    </w:p>
    <w:p w14:paraId="20E427E8" w14:textId="60151ACD" w:rsidR="00D4229B" w:rsidRPr="00264C6B" w:rsidRDefault="00D4229B" w:rsidP="00D4229B">
      <w:pPr>
        <w:ind w:left="1440" w:hanging="731"/>
        <w:rPr>
          <w:sz w:val="24"/>
        </w:rPr>
      </w:pPr>
      <w:r w:rsidRPr="00264C6B">
        <w:rPr>
          <w:sz w:val="24"/>
        </w:rPr>
        <w:tab/>
        <w:t xml:space="preserve">C. Robinson </w:t>
      </w:r>
      <w:r w:rsidRPr="00264C6B">
        <w:rPr>
          <w:sz w:val="24"/>
        </w:rPr>
        <w:tab/>
        <w:t xml:space="preserve">(CR) </w:t>
      </w:r>
      <w:r w:rsidR="001E421C">
        <w:rPr>
          <w:sz w:val="24"/>
        </w:rPr>
        <w:t xml:space="preserve">  Regional Chair</w:t>
      </w:r>
      <w:r w:rsidRPr="00264C6B">
        <w:rPr>
          <w:sz w:val="24"/>
        </w:rPr>
        <w:t xml:space="preserve"> </w:t>
      </w:r>
    </w:p>
    <w:p w14:paraId="6BDBBCE8" w14:textId="77777777" w:rsidR="00D4229B" w:rsidRPr="00264C6B" w:rsidRDefault="00D4229B" w:rsidP="00D4229B">
      <w:pPr>
        <w:ind w:left="1440"/>
        <w:rPr>
          <w:sz w:val="24"/>
        </w:rPr>
      </w:pPr>
      <w:r w:rsidRPr="00264C6B">
        <w:rPr>
          <w:sz w:val="24"/>
        </w:rPr>
        <w:t>N. Vause</w:t>
      </w:r>
      <w:r w:rsidRPr="00264C6B">
        <w:rPr>
          <w:sz w:val="24"/>
        </w:rPr>
        <w:tab/>
        <w:t>(NV)</w:t>
      </w:r>
      <w:r w:rsidRPr="00264C6B">
        <w:rPr>
          <w:sz w:val="24"/>
        </w:rPr>
        <w:tab/>
        <w:t>Officials Representative</w:t>
      </w:r>
    </w:p>
    <w:p w14:paraId="65B91F79" w14:textId="54602132" w:rsidR="00FA15B1" w:rsidRDefault="00AA2D8C" w:rsidP="00FA15B1">
      <w:pPr>
        <w:ind w:left="1440"/>
        <w:rPr>
          <w:sz w:val="24"/>
        </w:rPr>
      </w:pPr>
      <w:r>
        <w:rPr>
          <w:sz w:val="24"/>
        </w:rPr>
        <w:t>M. Walters</w:t>
      </w:r>
      <w:r w:rsidR="00FA15B1" w:rsidRPr="00264C6B">
        <w:rPr>
          <w:sz w:val="24"/>
        </w:rPr>
        <w:t xml:space="preserve"> </w:t>
      </w:r>
      <w:r w:rsidR="00FA15B1">
        <w:rPr>
          <w:sz w:val="24"/>
        </w:rPr>
        <w:tab/>
        <w:t>(DA)</w:t>
      </w:r>
      <w:r w:rsidR="00FA15B1">
        <w:rPr>
          <w:sz w:val="24"/>
        </w:rPr>
        <w:tab/>
      </w:r>
      <w:r w:rsidR="00FA15B1" w:rsidRPr="00264C6B">
        <w:rPr>
          <w:sz w:val="24"/>
        </w:rPr>
        <w:t>Devon Representative</w:t>
      </w:r>
    </w:p>
    <w:p w14:paraId="436500AE" w14:textId="77777777" w:rsidR="00B22737" w:rsidRDefault="00B22737" w:rsidP="00B22737">
      <w:pPr>
        <w:ind w:left="1440"/>
        <w:rPr>
          <w:sz w:val="24"/>
        </w:rPr>
      </w:pPr>
      <w:r w:rsidRPr="00264C6B">
        <w:rPr>
          <w:sz w:val="24"/>
        </w:rPr>
        <w:t xml:space="preserve">S. Yeoman </w:t>
      </w:r>
      <w:r>
        <w:rPr>
          <w:sz w:val="24"/>
        </w:rPr>
        <w:tab/>
        <w:t>(SY)</w:t>
      </w:r>
      <w:r>
        <w:rPr>
          <w:sz w:val="24"/>
        </w:rPr>
        <w:tab/>
      </w:r>
      <w:r w:rsidRPr="00264C6B">
        <w:rPr>
          <w:sz w:val="24"/>
        </w:rPr>
        <w:t>Wiltshire Representative</w:t>
      </w:r>
    </w:p>
    <w:p w14:paraId="40190849" w14:textId="77777777" w:rsidR="00F97FB3" w:rsidRDefault="00F97FB3" w:rsidP="00F97FB3">
      <w:pPr>
        <w:ind w:left="1440"/>
        <w:rPr>
          <w:sz w:val="24"/>
        </w:rPr>
      </w:pPr>
      <w:r>
        <w:rPr>
          <w:sz w:val="24"/>
        </w:rPr>
        <w:t>K. Podbury</w:t>
      </w:r>
      <w:r>
        <w:rPr>
          <w:sz w:val="24"/>
        </w:rPr>
        <w:tab/>
        <w:t>(KP)</w:t>
      </w:r>
      <w:r>
        <w:rPr>
          <w:sz w:val="24"/>
        </w:rPr>
        <w:tab/>
        <w:t>Somerset Representative</w:t>
      </w:r>
    </w:p>
    <w:p w14:paraId="579A3F82" w14:textId="77777777" w:rsidR="00AE37EB" w:rsidRDefault="00AE37EB" w:rsidP="00AE37EB">
      <w:pPr>
        <w:ind w:left="1440"/>
        <w:rPr>
          <w:sz w:val="24"/>
        </w:rPr>
      </w:pPr>
      <w:r w:rsidRPr="00264C6B">
        <w:rPr>
          <w:sz w:val="24"/>
        </w:rPr>
        <w:t>A. Smart</w:t>
      </w:r>
      <w:r w:rsidRPr="00264C6B">
        <w:rPr>
          <w:sz w:val="24"/>
        </w:rPr>
        <w:tab/>
        <w:t>(AS)</w:t>
      </w:r>
      <w:r w:rsidRPr="00264C6B">
        <w:rPr>
          <w:sz w:val="24"/>
        </w:rPr>
        <w:tab/>
        <w:t>Dorset Representative</w:t>
      </w:r>
    </w:p>
    <w:p w14:paraId="53834926" w14:textId="77777777" w:rsidR="00AE37EB" w:rsidRDefault="00AE37EB" w:rsidP="00AE37EB">
      <w:pPr>
        <w:ind w:left="1440"/>
        <w:rPr>
          <w:sz w:val="24"/>
        </w:rPr>
      </w:pPr>
      <w:r w:rsidRPr="00264C6B">
        <w:rPr>
          <w:sz w:val="24"/>
        </w:rPr>
        <w:t xml:space="preserve">L. Leffers </w:t>
      </w:r>
      <w:r>
        <w:rPr>
          <w:sz w:val="24"/>
        </w:rPr>
        <w:tab/>
        <w:t>(LL)</w:t>
      </w:r>
      <w:r>
        <w:rPr>
          <w:sz w:val="24"/>
        </w:rPr>
        <w:tab/>
      </w:r>
      <w:r w:rsidRPr="00264C6B">
        <w:rPr>
          <w:sz w:val="24"/>
        </w:rPr>
        <w:t>Swimming Licencing Officer</w:t>
      </w:r>
    </w:p>
    <w:p w14:paraId="1FCF59A8" w14:textId="3935ABCC" w:rsidR="00712954" w:rsidRDefault="009878AC" w:rsidP="00AE37EB">
      <w:pPr>
        <w:ind w:left="1440"/>
        <w:rPr>
          <w:sz w:val="24"/>
        </w:rPr>
      </w:pPr>
      <w:r>
        <w:rPr>
          <w:sz w:val="24"/>
        </w:rPr>
        <w:t>L. Lowe</w:t>
      </w:r>
      <w:r>
        <w:rPr>
          <w:sz w:val="24"/>
        </w:rPr>
        <w:tab/>
        <w:t>(LL)</w:t>
      </w:r>
      <w:r>
        <w:rPr>
          <w:sz w:val="24"/>
        </w:rPr>
        <w:tab/>
        <w:t>Gloucester Representative</w:t>
      </w:r>
    </w:p>
    <w:p w14:paraId="05601E78" w14:textId="04A4A4C4" w:rsidR="003549CA" w:rsidRDefault="00401136" w:rsidP="00AE37EB">
      <w:pPr>
        <w:ind w:left="1440"/>
        <w:rPr>
          <w:sz w:val="24"/>
        </w:rPr>
      </w:pPr>
      <w:r>
        <w:rPr>
          <w:sz w:val="24"/>
        </w:rPr>
        <w:t>C. Vickery</w:t>
      </w:r>
      <w:r>
        <w:rPr>
          <w:sz w:val="24"/>
        </w:rPr>
        <w:tab/>
        <w:t>(CV)</w:t>
      </w:r>
      <w:r>
        <w:rPr>
          <w:sz w:val="24"/>
        </w:rPr>
        <w:tab/>
      </w:r>
      <w:r w:rsidR="00255C12">
        <w:rPr>
          <w:sz w:val="24"/>
        </w:rPr>
        <w:t>Event Coordinator</w:t>
      </w:r>
    </w:p>
    <w:p w14:paraId="231CA272" w14:textId="7FBB6D60" w:rsidR="00255C12" w:rsidRDefault="00255C12" w:rsidP="00255C12">
      <w:pPr>
        <w:rPr>
          <w:sz w:val="24"/>
        </w:rPr>
      </w:pPr>
    </w:p>
    <w:p w14:paraId="2BC7C3CD" w14:textId="42FB88B9" w:rsidR="00B16FA0" w:rsidRDefault="00B16FA0" w:rsidP="00255C12">
      <w:pPr>
        <w:rPr>
          <w:sz w:val="24"/>
        </w:rPr>
      </w:pPr>
      <w:r>
        <w:rPr>
          <w:sz w:val="24"/>
        </w:rPr>
        <w:tab/>
      </w:r>
      <w:r>
        <w:rPr>
          <w:sz w:val="24"/>
        </w:rPr>
        <w:tab/>
        <w:t>J</w:t>
      </w:r>
      <w:r w:rsidR="009300D6">
        <w:rPr>
          <w:sz w:val="24"/>
        </w:rPr>
        <w:t>.</w:t>
      </w:r>
      <w:r>
        <w:rPr>
          <w:sz w:val="24"/>
        </w:rPr>
        <w:t xml:space="preserve"> Hilleard</w:t>
      </w:r>
      <w:r>
        <w:rPr>
          <w:sz w:val="24"/>
        </w:rPr>
        <w:tab/>
        <w:t>(JH)</w:t>
      </w:r>
      <w:r>
        <w:rPr>
          <w:sz w:val="24"/>
        </w:rPr>
        <w:tab/>
        <w:t>Regional staff</w:t>
      </w:r>
    </w:p>
    <w:p w14:paraId="0FFF6BAF" w14:textId="49D4A04D" w:rsidR="00B16FA0" w:rsidRDefault="0053404F" w:rsidP="00255C12">
      <w:pPr>
        <w:rPr>
          <w:sz w:val="24"/>
        </w:rPr>
      </w:pPr>
      <w:r>
        <w:rPr>
          <w:sz w:val="24"/>
        </w:rPr>
        <w:tab/>
      </w:r>
      <w:r>
        <w:rPr>
          <w:sz w:val="24"/>
        </w:rPr>
        <w:tab/>
        <w:t>S. Williams</w:t>
      </w:r>
      <w:r>
        <w:rPr>
          <w:sz w:val="24"/>
        </w:rPr>
        <w:tab/>
        <w:t xml:space="preserve">(SW) </w:t>
      </w:r>
      <w:r>
        <w:rPr>
          <w:sz w:val="24"/>
        </w:rPr>
        <w:tab/>
        <w:t>Regional staff</w:t>
      </w:r>
    </w:p>
    <w:p w14:paraId="2EF49B7F" w14:textId="77777777" w:rsidR="00B37C9B" w:rsidRPr="00264C6B" w:rsidRDefault="00B37C9B" w:rsidP="00AE37EB">
      <w:pPr>
        <w:ind w:left="1440"/>
        <w:rPr>
          <w:sz w:val="24"/>
        </w:rPr>
      </w:pPr>
    </w:p>
    <w:p w14:paraId="09F36665" w14:textId="77777777" w:rsidR="00D4229B" w:rsidRDefault="00D4229B" w:rsidP="00D4229B">
      <w:pPr>
        <w:ind w:left="1440"/>
        <w:rPr>
          <w:sz w:val="24"/>
        </w:rPr>
      </w:pPr>
    </w:p>
    <w:p w14:paraId="59ABD807" w14:textId="77777777" w:rsidR="00D4229B" w:rsidRDefault="00D4229B" w:rsidP="00D4229B">
      <w:pPr>
        <w:ind w:left="1440"/>
        <w:rPr>
          <w:sz w:val="24"/>
        </w:rPr>
      </w:pPr>
    </w:p>
    <w:p w14:paraId="308B6C3F" w14:textId="77777777" w:rsidR="00D4229B" w:rsidRPr="00264C6B" w:rsidRDefault="00D4229B" w:rsidP="00D4229B">
      <w:pPr>
        <w:ind w:left="-142"/>
        <w:rPr>
          <w:sz w:val="24"/>
        </w:rPr>
      </w:pPr>
      <w:r w:rsidRPr="00264C6B">
        <w:rPr>
          <w:b/>
          <w:bCs/>
          <w:sz w:val="24"/>
        </w:rPr>
        <w:t>Apologies</w:t>
      </w:r>
      <w:r>
        <w:rPr>
          <w:b/>
          <w:bCs/>
          <w:sz w:val="24"/>
        </w:rPr>
        <w:t>:</w:t>
      </w:r>
    </w:p>
    <w:p w14:paraId="6797C531" w14:textId="77777777" w:rsidR="008471F1" w:rsidRDefault="008471F1" w:rsidP="008471F1">
      <w:pPr>
        <w:ind w:left="1440"/>
        <w:rPr>
          <w:sz w:val="24"/>
        </w:rPr>
      </w:pPr>
      <w:r>
        <w:rPr>
          <w:sz w:val="24"/>
        </w:rPr>
        <w:t>G.Pearce</w:t>
      </w:r>
      <w:r>
        <w:rPr>
          <w:sz w:val="24"/>
        </w:rPr>
        <w:tab/>
        <w:t>(GP)</w:t>
      </w:r>
      <w:r>
        <w:rPr>
          <w:sz w:val="24"/>
        </w:rPr>
        <w:tab/>
        <w:t>Regional Finance Officer</w:t>
      </w:r>
    </w:p>
    <w:p w14:paraId="1F3DE385" w14:textId="77777777" w:rsidR="00F2544C" w:rsidRDefault="00F2544C" w:rsidP="00F2544C">
      <w:pPr>
        <w:ind w:left="1440"/>
        <w:rPr>
          <w:sz w:val="24"/>
        </w:rPr>
      </w:pPr>
      <w:r>
        <w:rPr>
          <w:sz w:val="24"/>
        </w:rPr>
        <w:t>B. Caslake</w:t>
      </w:r>
      <w:r w:rsidRPr="00264C6B">
        <w:rPr>
          <w:sz w:val="24"/>
        </w:rPr>
        <w:t xml:space="preserve"> </w:t>
      </w:r>
      <w:r w:rsidRPr="00264C6B">
        <w:rPr>
          <w:sz w:val="24"/>
        </w:rPr>
        <w:tab/>
        <w:t>(</w:t>
      </w:r>
      <w:r>
        <w:rPr>
          <w:sz w:val="24"/>
        </w:rPr>
        <w:t>BC</w:t>
      </w:r>
      <w:r w:rsidRPr="00264C6B">
        <w:rPr>
          <w:sz w:val="24"/>
        </w:rPr>
        <w:t xml:space="preserve">) </w:t>
      </w:r>
      <w:r w:rsidRPr="00264C6B">
        <w:rPr>
          <w:sz w:val="24"/>
        </w:rPr>
        <w:tab/>
        <w:t xml:space="preserve">Cornwall Representative </w:t>
      </w:r>
    </w:p>
    <w:p w14:paraId="2AE7F20F" w14:textId="77777777" w:rsidR="00F2544C" w:rsidRDefault="00F2544C" w:rsidP="008471F1">
      <w:pPr>
        <w:ind w:left="1440"/>
        <w:rPr>
          <w:sz w:val="24"/>
        </w:rPr>
      </w:pPr>
    </w:p>
    <w:p w14:paraId="17FDB91D" w14:textId="444B5238" w:rsidR="00D4229B" w:rsidRDefault="00D4229B" w:rsidP="00D4229B">
      <w:pPr>
        <w:rPr>
          <w:sz w:val="24"/>
        </w:rPr>
      </w:pPr>
    </w:p>
    <w:p w14:paraId="32BFB3ED" w14:textId="3A7E3678" w:rsidR="00D4229B" w:rsidRDefault="00D4229B" w:rsidP="00D4229B">
      <w:pPr>
        <w:rPr>
          <w:b/>
          <w:bCs/>
          <w:sz w:val="24"/>
        </w:rPr>
      </w:pPr>
      <w:r w:rsidRPr="00D4229B">
        <w:rPr>
          <w:b/>
          <w:bCs/>
          <w:sz w:val="24"/>
        </w:rPr>
        <w:t>SC/</w:t>
      </w:r>
      <w:r w:rsidR="00AA2D8C">
        <w:rPr>
          <w:b/>
          <w:bCs/>
          <w:sz w:val="24"/>
        </w:rPr>
        <w:t>2025</w:t>
      </w:r>
    </w:p>
    <w:p w14:paraId="364D7F4C" w14:textId="77777777" w:rsidR="00081DA5" w:rsidRPr="00D4229B" w:rsidRDefault="00081DA5" w:rsidP="00D4229B">
      <w:pPr>
        <w:rPr>
          <w:b/>
          <w:bCs/>
          <w:sz w:val="24"/>
        </w:rPr>
      </w:pPr>
    </w:p>
    <w:p w14:paraId="5608A03A" w14:textId="79B7FA2F" w:rsidR="00D4229B" w:rsidRDefault="009300D6" w:rsidP="00D4229B">
      <w:pPr>
        <w:rPr>
          <w:b/>
          <w:bCs/>
          <w:sz w:val="24"/>
        </w:rPr>
      </w:pPr>
      <w:r>
        <w:rPr>
          <w:b/>
          <w:bCs/>
          <w:sz w:val="24"/>
        </w:rPr>
        <w:t>48</w:t>
      </w:r>
      <w:r w:rsidR="00D4229B">
        <w:rPr>
          <w:b/>
          <w:bCs/>
          <w:sz w:val="24"/>
        </w:rPr>
        <w:t>.</w:t>
      </w:r>
      <w:r w:rsidR="00D4229B">
        <w:rPr>
          <w:b/>
          <w:bCs/>
          <w:sz w:val="24"/>
        </w:rPr>
        <w:tab/>
        <w:t>Welcome</w:t>
      </w:r>
    </w:p>
    <w:p w14:paraId="23F7B434" w14:textId="77777777" w:rsidR="00D4229B" w:rsidRDefault="00D4229B" w:rsidP="00D4229B">
      <w:pPr>
        <w:rPr>
          <w:b/>
          <w:bCs/>
          <w:sz w:val="24"/>
        </w:rPr>
      </w:pPr>
    </w:p>
    <w:p w14:paraId="70C8EE47" w14:textId="2DA65912" w:rsidR="00D4229B" w:rsidRDefault="00990794" w:rsidP="00D4229B">
      <w:pPr>
        <w:ind w:left="720"/>
        <w:rPr>
          <w:sz w:val="24"/>
        </w:rPr>
      </w:pPr>
      <w:r>
        <w:rPr>
          <w:sz w:val="24"/>
        </w:rPr>
        <w:t>48</w:t>
      </w:r>
      <w:r w:rsidR="00D4229B">
        <w:rPr>
          <w:sz w:val="24"/>
        </w:rPr>
        <w:t>.1</w:t>
      </w:r>
      <w:r w:rsidR="00D4229B">
        <w:rPr>
          <w:sz w:val="24"/>
        </w:rPr>
        <w:tab/>
      </w:r>
      <w:r w:rsidR="00426BFE">
        <w:rPr>
          <w:sz w:val="24"/>
        </w:rPr>
        <w:t>C</w:t>
      </w:r>
      <w:r w:rsidR="00D4229B">
        <w:rPr>
          <w:sz w:val="24"/>
        </w:rPr>
        <w:t>R welcomed everyone to the meeting</w:t>
      </w:r>
      <w:r w:rsidR="009F4DC8">
        <w:rPr>
          <w:sz w:val="24"/>
        </w:rPr>
        <w:t xml:space="preserve"> </w:t>
      </w:r>
      <w:r w:rsidR="00DE6C67">
        <w:rPr>
          <w:sz w:val="24"/>
        </w:rPr>
        <w:t xml:space="preserve">and </w:t>
      </w:r>
      <w:r w:rsidR="009F4DC8">
        <w:rPr>
          <w:sz w:val="24"/>
        </w:rPr>
        <w:t>introduced JH</w:t>
      </w:r>
      <w:r w:rsidR="00E065A8">
        <w:rPr>
          <w:sz w:val="24"/>
        </w:rPr>
        <w:t xml:space="preserve">.  </w:t>
      </w:r>
    </w:p>
    <w:p w14:paraId="676A0D41" w14:textId="77777777" w:rsidR="00D4229B" w:rsidRDefault="00D4229B" w:rsidP="00D4229B">
      <w:pPr>
        <w:rPr>
          <w:sz w:val="24"/>
        </w:rPr>
      </w:pPr>
    </w:p>
    <w:p w14:paraId="6A8B735E" w14:textId="7E0E5144" w:rsidR="00D4229B" w:rsidRPr="0077635F" w:rsidRDefault="00990794" w:rsidP="00D4229B">
      <w:pPr>
        <w:rPr>
          <w:b/>
          <w:bCs/>
          <w:sz w:val="24"/>
        </w:rPr>
      </w:pPr>
      <w:r>
        <w:rPr>
          <w:b/>
          <w:bCs/>
          <w:sz w:val="24"/>
        </w:rPr>
        <w:t>49</w:t>
      </w:r>
      <w:r w:rsidR="00D4229B">
        <w:rPr>
          <w:b/>
          <w:bCs/>
          <w:sz w:val="24"/>
        </w:rPr>
        <w:t>.</w:t>
      </w:r>
      <w:r w:rsidR="00D4229B">
        <w:rPr>
          <w:b/>
          <w:bCs/>
          <w:sz w:val="24"/>
        </w:rPr>
        <w:tab/>
        <w:t>Declaration of Interests</w:t>
      </w:r>
    </w:p>
    <w:p w14:paraId="02D5C78D" w14:textId="77777777" w:rsidR="00D4229B" w:rsidRDefault="00D4229B" w:rsidP="00D4229B">
      <w:pPr>
        <w:rPr>
          <w:sz w:val="24"/>
        </w:rPr>
      </w:pPr>
    </w:p>
    <w:p w14:paraId="5E551D00" w14:textId="5658FC10" w:rsidR="00D4229B" w:rsidRDefault="00990794" w:rsidP="00D4229B">
      <w:pPr>
        <w:ind w:firstLine="720"/>
        <w:rPr>
          <w:sz w:val="24"/>
        </w:rPr>
      </w:pPr>
      <w:r>
        <w:rPr>
          <w:sz w:val="24"/>
        </w:rPr>
        <w:t>4</w:t>
      </w:r>
      <w:r w:rsidR="00840C4B">
        <w:rPr>
          <w:sz w:val="24"/>
        </w:rPr>
        <w:t>9</w:t>
      </w:r>
      <w:r w:rsidR="00AA2D8C">
        <w:rPr>
          <w:sz w:val="24"/>
        </w:rPr>
        <w:t>.</w:t>
      </w:r>
      <w:r w:rsidR="00D4229B">
        <w:rPr>
          <w:sz w:val="24"/>
        </w:rPr>
        <w:t>1</w:t>
      </w:r>
      <w:r w:rsidR="00D4229B">
        <w:rPr>
          <w:sz w:val="24"/>
        </w:rPr>
        <w:tab/>
      </w:r>
      <w:r w:rsidR="00F5589A">
        <w:rPr>
          <w:sz w:val="24"/>
        </w:rPr>
        <w:t>Nobody had anything to declare</w:t>
      </w:r>
    </w:p>
    <w:p w14:paraId="02466C5D" w14:textId="77777777" w:rsidR="00D4229B" w:rsidRDefault="00D4229B" w:rsidP="00D4229B">
      <w:pPr>
        <w:rPr>
          <w:sz w:val="24"/>
        </w:rPr>
      </w:pPr>
    </w:p>
    <w:p w14:paraId="62B7CA5B" w14:textId="4DE25265" w:rsidR="00D4229B" w:rsidRPr="0077635F" w:rsidRDefault="00840C4B" w:rsidP="00D4229B">
      <w:pPr>
        <w:rPr>
          <w:b/>
          <w:bCs/>
          <w:sz w:val="24"/>
        </w:rPr>
      </w:pPr>
      <w:r>
        <w:rPr>
          <w:b/>
          <w:bCs/>
          <w:sz w:val="24"/>
        </w:rPr>
        <w:t>50</w:t>
      </w:r>
      <w:r w:rsidR="00D4229B">
        <w:rPr>
          <w:b/>
          <w:bCs/>
          <w:sz w:val="24"/>
        </w:rPr>
        <w:t>.</w:t>
      </w:r>
      <w:r w:rsidR="00D4229B">
        <w:rPr>
          <w:b/>
          <w:bCs/>
          <w:sz w:val="24"/>
        </w:rPr>
        <w:tab/>
        <w:t xml:space="preserve">Minutes of </w:t>
      </w:r>
      <w:r w:rsidR="009E4696">
        <w:rPr>
          <w:b/>
          <w:bCs/>
          <w:sz w:val="24"/>
        </w:rPr>
        <w:t>2</w:t>
      </w:r>
      <w:r w:rsidR="00FF2128">
        <w:rPr>
          <w:b/>
          <w:bCs/>
          <w:sz w:val="24"/>
        </w:rPr>
        <w:t>5</w:t>
      </w:r>
      <w:r w:rsidR="009E4696" w:rsidRPr="009E4696">
        <w:rPr>
          <w:b/>
          <w:bCs/>
          <w:sz w:val="24"/>
          <w:vertAlign w:val="superscript"/>
        </w:rPr>
        <w:t>th</w:t>
      </w:r>
      <w:r w:rsidR="009E4696">
        <w:rPr>
          <w:b/>
          <w:bCs/>
          <w:sz w:val="24"/>
        </w:rPr>
        <w:t xml:space="preserve"> </w:t>
      </w:r>
      <w:r>
        <w:rPr>
          <w:b/>
          <w:bCs/>
          <w:sz w:val="24"/>
        </w:rPr>
        <w:t>June</w:t>
      </w:r>
      <w:r w:rsidR="005F554B">
        <w:rPr>
          <w:b/>
          <w:bCs/>
          <w:sz w:val="24"/>
        </w:rPr>
        <w:t xml:space="preserve"> 2025</w:t>
      </w:r>
    </w:p>
    <w:p w14:paraId="3FDAE319" w14:textId="77777777" w:rsidR="00D4229B" w:rsidRDefault="00D4229B" w:rsidP="00D4229B">
      <w:pPr>
        <w:rPr>
          <w:sz w:val="24"/>
        </w:rPr>
      </w:pPr>
    </w:p>
    <w:p w14:paraId="00DFB6A7" w14:textId="481712E3" w:rsidR="0097371A" w:rsidRDefault="00B21BF6" w:rsidP="00D4229B">
      <w:pPr>
        <w:ind w:left="1440" w:hanging="720"/>
        <w:rPr>
          <w:sz w:val="24"/>
        </w:rPr>
      </w:pPr>
      <w:r>
        <w:rPr>
          <w:sz w:val="24"/>
        </w:rPr>
        <w:t>50</w:t>
      </w:r>
      <w:r w:rsidR="00D4229B">
        <w:rPr>
          <w:sz w:val="24"/>
        </w:rPr>
        <w:t xml:space="preserve">.1 </w:t>
      </w:r>
      <w:r w:rsidR="00D4229B">
        <w:rPr>
          <w:sz w:val="24"/>
        </w:rPr>
        <w:tab/>
        <w:t>Accepted as a true record</w:t>
      </w:r>
      <w:r w:rsidR="00EF29E6">
        <w:rPr>
          <w:sz w:val="24"/>
        </w:rPr>
        <w:t>.</w:t>
      </w:r>
      <w:r w:rsidR="00327295">
        <w:rPr>
          <w:sz w:val="24"/>
        </w:rPr>
        <w:t xml:space="preserve"> </w:t>
      </w:r>
      <w:r w:rsidR="00EF29E6">
        <w:rPr>
          <w:sz w:val="24"/>
        </w:rPr>
        <w:t xml:space="preserve">Proposed </w:t>
      </w:r>
      <w:r w:rsidR="00D4229B">
        <w:rPr>
          <w:sz w:val="24"/>
        </w:rPr>
        <w:t xml:space="preserve">by </w:t>
      </w:r>
      <w:r w:rsidR="00FF2128">
        <w:rPr>
          <w:sz w:val="24"/>
        </w:rPr>
        <w:t>AS</w:t>
      </w:r>
      <w:r w:rsidR="00D4229B">
        <w:rPr>
          <w:sz w:val="24"/>
        </w:rPr>
        <w:t xml:space="preserve"> and seconded by </w:t>
      </w:r>
      <w:r w:rsidR="00FF2128">
        <w:rPr>
          <w:sz w:val="24"/>
        </w:rPr>
        <w:t>KP</w:t>
      </w:r>
    </w:p>
    <w:p w14:paraId="4B46FEFD" w14:textId="01AA8FF7" w:rsidR="00D4229B" w:rsidRDefault="00D4229B" w:rsidP="0097371A">
      <w:pPr>
        <w:ind w:left="1440"/>
        <w:rPr>
          <w:sz w:val="24"/>
        </w:rPr>
      </w:pPr>
      <w:r>
        <w:rPr>
          <w:sz w:val="24"/>
        </w:rPr>
        <w:t>Agreed unanimously by those who attended</w:t>
      </w:r>
      <w:r w:rsidR="00327295">
        <w:rPr>
          <w:sz w:val="24"/>
        </w:rPr>
        <w:t>.</w:t>
      </w:r>
      <w:r>
        <w:rPr>
          <w:sz w:val="24"/>
        </w:rPr>
        <w:t xml:space="preserve"> </w:t>
      </w:r>
    </w:p>
    <w:p w14:paraId="7DB0FFA1" w14:textId="77777777" w:rsidR="00D4229B" w:rsidRDefault="00D4229B" w:rsidP="00D4229B">
      <w:pPr>
        <w:rPr>
          <w:sz w:val="24"/>
        </w:rPr>
      </w:pPr>
    </w:p>
    <w:p w14:paraId="0A4BCDE2" w14:textId="1F13ED1E" w:rsidR="00D4229B" w:rsidRDefault="00F65C28" w:rsidP="00D4229B">
      <w:pPr>
        <w:rPr>
          <w:b/>
          <w:bCs/>
          <w:sz w:val="24"/>
        </w:rPr>
      </w:pPr>
      <w:r>
        <w:rPr>
          <w:b/>
          <w:bCs/>
          <w:sz w:val="24"/>
        </w:rPr>
        <w:t>51</w:t>
      </w:r>
      <w:r w:rsidR="00D4229B">
        <w:rPr>
          <w:b/>
          <w:bCs/>
          <w:sz w:val="24"/>
        </w:rPr>
        <w:t>.</w:t>
      </w:r>
      <w:r w:rsidR="00D4229B">
        <w:rPr>
          <w:b/>
          <w:bCs/>
          <w:sz w:val="24"/>
        </w:rPr>
        <w:tab/>
        <w:t>Matters arising from above minutes</w:t>
      </w:r>
    </w:p>
    <w:p w14:paraId="27FFCB30" w14:textId="77777777" w:rsidR="00D4229B" w:rsidRDefault="00D4229B" w:rsidP="00D4229B">
      <w:pPr>
        <w:rPr>
          <w:sz w:val="24"/>
        </w:rPr>
      </w:pPr>
    </w:p>
    <w:p w14:paraId="04433223" w14:textId="7D3C6BB7" w:rsidR="00D4229B" w:rsidRDefault="00484C03" w:rsidP="0010324C">
      <w:pPr>
        <w:ind w:left="1440" w:hanging="720"/>
        <w:rPr>
          <w:sz w:val="24"/>
        </w:rPr>
      </w:pPr>
      <w:r>
        <w:rPr>
          <w:sz w:val="24"/>
        </w:rPr>
        <w:t>51</w:t>
      </w:r>
      <w:r w:rsidR="00472FA2">
        <w:rPr>
          <w:sz w:val="24"/>
        </w:rPr>
        <w:t>.1</w:t>
      </w:r>
      <w:r w:rsidR="00472FA2">
        <w:rPr>
          <w:sz w:val="24"/>
        </w:rPr>
        <w:tab/>
      </w:r>
      <w:r w:rsidR="00752541">
        <w:rPr>
          <w:sz w:val="24"/>
        </w:rPr>
        <w:t>42.1</w:t>
      </w:r>
      <w:r w:rsidR="00752541">
        <w:rPr>
          <w:sz w:val="24"/>
        </w:rPr>
        <w:tab/>
      </w:r>
      <w:r w:rsidR="00EC3361">
        <w:rPr>
          <w:sz w:val="24"/>
        </w:rPr>
        <w:t>CR has been told that the review of both the swimming competition framework and the water polo framework</w:t>
      </w:r>
      <w:r w:rsidR="00AD54B8">
        <w:rPr>
          <w:sz w:val="24"/>
        </w:rPr>
        <w:t xml:space="preserve"> will take place by the end of 2025.</w:t>
      </w:r>
    </w:p>
    <w:p w14:paraId="756047AE" w14:textId="77777777" w:rsidR="00652BF3" w:rsidRDefault="00652BF3" w:rsidP="00472FA2">
      <w:pPr>
        <w:ind w:firstLine="720"/>
        <w:rPr>
          <w:sz w:val="24"/>
        </w:rPr>
      </w:pPr>
    </w:p>
    <w:p w14:paraId="15584CFD" w14:textId="048F5E5C" w:rsidR="0073564F" w:rsidRDefault="00436F60" w:rsidP="002E46C0">
      <w:pPr>
        <w:rPr>
          <w:b/>
          <w:bCs/>
          <w:sz w:val="24"/>
        </w:rPr>
      </w:pPr>
      <w:r>
        <w:rPr>
          <w:b/>
          <w:bCs/>
          <w:sz w:val="24"/>
        </w:rPr>
        <w:lastRenderedPageBreak/>
        <w:t>52</w:t>
      </w:r>
      <w:r w:rsidR="0047115F" w:rsidRPr="0047115F">
        <w:rPr>
          <w:b/>
          <w:bCs/>
          <w:sz w:val="24"/>
        </w:rPr>
        <w:t>.</w:t>
      </w:r>
      <w:r w:rsidR="0047115F" w:rsidRPr="0047115F">
        <w:rPr>
          <w:b/>
          <w:bCs/>
          <w:sz w:val="24"/>
        </w:rPr>
        <w:tab/>
        <w:t>County Reports</w:t>
      </w:r>
    </w:p>
    <w:p w14:paraId="3FFA7230" w14:textId="572D77B7" w:rsidR="0047115F" w:rsidRDefault="0047115F" w:rsidP="002E46C0">
      <w:pPr>
        <w:rPr>
          <w:b/>
          <w:bCs/>
          <w:sz w:val="24"/>
        </w:rPr>
      </w:pPr>
    </w:p>
    <w:p w14:paraId="06567D47" w14:textId="3280258F" w:rsidR="0047115F" w:rsidRPr="00081DA5" w:rsidRDefault="0047115F" w:rsidP="002E46C0">
      <w:pPr>
        <w:rPr>
          <w:b/>
          <w:bCs/>
          <w:sz w:val="24"/>
        </w:rPr>
      </w:pPr>
      <w:r w:rsidRPr="00081DA5">
        <w:rPr>
          <w:b/>
          <w:bCs/>
          <w:sz w:val="24"/>
        </w:rPr>
        <w:tab/>
      </w:r>
      <w:r w:rsidR="00436F60">
        <w:rPr>
          <w:b/>
          <w:bCs/>
          <w:sz w:val="24"/>
        </w:rPr>
        <w:t>52</w:t>
      </w:r>
      <w:r w:rsidRPr="00081DA5">
        <w:rPr>
          <w:b/>
          <w:bCs/>
          <w:sz w:val="24"/>
        </w:rPr>
        <w:t>.1 Cornwall:</w:t>
      </w:r>
    </w:p>
    <w:p w14:paraId="74D042C0" w14:textId="77777777" w:rsidR="00D679B6" w:rsidRPr="00413ED1" w:rsidRDefault="00D679B6" w:rsidP="00D679B6">
      <w:pPr>
        <w:rPr>
          <w:rFonts w:cs="Arial"/>
          <w:sz w:val="24"/>
        </w:rPr>
      </w:pPr>
    </w:p>
    <w:p w14:paraId="581ED399" w14:textId="77777777" w:rsidR="00D52FDA" w:rsidRPr="00A652CB" w:rsidRDefault="00D52FDA" w:rsidP="00D52FDA">
      <w:pPr>
        <w:ind w:left="720"/>
        <w:rPr>
          <w:rFonts w:cs="Arial"/>
          <w:sz w:val="24"/>
        </w:rPr>
      </w:pPr>
      <w:r w:rsidRPr="00A652CB">
        <w:rPr>
          <w:rFonts w:cs="Arial"/>
          <w:sz w:val="24"/>
        </w:rPr>
        <w:t>We held our Teams Relays and Rising Stars Galas back in July 2025. Although only 4 clubs entered our Teams Relays, it was still an exciting competition with lots of fast and close races. Poor attendance was mainly due a clash with a Surf Life Saving competitions.</w:t>
      </w:r>
    </w:p>
    <w:p w14:paraId="31A86F9F" w14:textId="77777777" w:rsidR="00D52FDA" w:rsidRPr="00A652CB" w:rsidRDefault="00D52FDA" w:rsidP="00D52FDA">
      <w:pPr>
        <w:ind w:left="720"/>
        <w:rPr>
          <w:rFonts w:cs="Arial"/>
          <w:sz w:val="24"/>
        </w:rPr>
      </w:pPr>
      <w:r w:rsidRPr="00A652CB">
        <w:rPr>
          <w:rFonts w:cs="Arial"/>
          <w:sz w:val="24"/>
        </w:rPr>
        <w:t>Rising Stars was well attended and a great day for our younger swimmers. We introduced new championships awards for the 50m events.</w:t>
      </w:r>
    </w:p>
    <w:p w14:paraId="25CEF4D7" w14:textId="77777777" w:rsidR="00D52FDA" w:rsidRPr="00A652CB" w:rsidRDefault="00D52FDA" w:rsidP="00D52FDA">
      <w:pPr>
        <w:ind w:left="720"/>
        <w:rPr>
          <w:rFonts w:cs="Arial"/>
          <w:sz w:val="24"/>
        </w:rPr>
      </w:pPr>
      <w:r w:rsidRPr="00A652CB">
        <w:rPr>
          <w:rFonts w:cs="Arial"/>
          <w:sz w:val="24"/>
        </w:rPr>
        <w:t>Our County Open Water Championships is due held to be held on 21</w:t>
      </w:r>
      <w:r w:rsidRPr="00A652CB">
        <w:rPr>
          <w:rFonts w:cs="Arial"/>
          <w:sz w:val="24"/>
          <w:vertAlign w:val="superscript"/>
        </w:rPr>
        <w:t>st</w:t>
      </w:r>
      <w:r w:rsidRPr="00A652CB">
        <w:rPr>
          <w:rFonts w:cs="Arial"/>
          <w:sz w:val="24"/>
        </w:rPr>
        <w:t xml:space="preserve"> September. Final plans being made.</w:t>
      </w:r>
    </w:p>
    <w:p w14:paraId="0F9399ED" w14:textId="77777777" w:rsidR="00D52FDA" w:rsidRPr="00A652CB" w:rsidRDefault="00D52FDA" w:rsidP="00D52FDA">
      <w:pPr>
        <w:ind w:firstLine="720"/>
        <w:rPr>
          <w:rFonts w:cs="Arial"/>
          <w:sz w:val="24"/>
        </w:rPr>
      </w:pPr>
      <w:r w:rsidRPr="00A652CB">
        <w:rPr>
          <w:rFonts w:cs="Arial"/>
          <w:sz w:val="24"/>
        </w:rPr>
        <w:t>We are about to start planning for  CDP 25/26.</w:t>
      </w:r>
    </w:p>
    <w:p w14:paraId="2C84C6F5" w14:textId="77777777" w:rsidR="00D52FDA" w:rsidRPr="00A652CB" w:rsidRDefault="00D52FDA" w:rsidP="00D52FDA">
      <w:pPr>
        <w:ind w:left="720"/>
        <w:rPr>
          <w:rFonts w:cs="Arial"/>
          <w:sz w:val="24"/>
        </w:rPr>
      </w:pPr>
      <w:r w:rsidRPr="00A652CB">
        <w:rPr>
          <w:rFonts w:cs="Arial"/>
          <w:sz w:val="24"/>
        </w:rPr>
        <w:t>We will be entering the SE Intercounty comp in October and planning is well under way. We are asking athletes to make a small contributions towards the cost.</w:t>
      </w:r>
    </w:p>
    <w:p w14:paraId="7CD15EC5" w14:textId="77777777" w:rsidR="00D52FDA" w:rsidRPr="00A652CB" w:rsidRDefault="00D52FDA" w:rsidP="00D52FDA">
      <w:pPr>
        <w:ind w:firstLine="720"/>
        <w:rPr>
          <w:rFonts w:cs="Arial"/>
          <w:sz w:val="24"/>
        </w:rPr>
      </w:pPr>
      <w:r w:rsidRPr="00A652CB">
        <w:rPr>
          <w:rFonts w:cs="Arial"/>
          <w:sz w:val="24"/>
        </w:rPr>
        <w:t>Planning is underway for our County Champs 2026.</w:t>
      </w:r>
    </w:p>
    <w:p w14:paraId="18C6FEA2" w14:textId="77777777" w:rsidR="008C4214" w:rsidRDefault="008C4214" w:rsidP="00EF689B">
      <w:pPr>
        <w:ind w:left="720"/>
        <w:rPr>
          <w:sz w:val="24"/>
        </w:rPr>
      </w:pPr>
    </w:p>
    <w:p w14:paraId="656FE796" w14:textId="77777777" w:rsidR="00E47E24" w:rsidRPr="00F63F7E" w:rsidRDefault="00E47E24" w:rsidP="00EF689B">
      <w:pPr>
        <w:ind w:left="720"/>
        <w:rPr>
          <w:sz w:val="24"/>
        </w:rPr>
      </w:pPr>
    </w:p>
    <w:p w14:paraId="7EFD7956" w14:textId="191159C5" w:rsidR="007614DE" w:rsidRDefault="007614DE" w:rsidP="002E46C0">
      <w:pPr>
        <w:rPr>
          <w:b/>
          <w:bCs/>
          <w:sz w:val="24"/>
        </w:rPr>
      </w:pPr>
      <w:r>
        <w:rPr>
          <w:b/>
          <w:bCs/>
          <w:sz w:val="24"/>
        </w:rPr>
        <w:tab/>
      </w:r>
      <w:r w:rsidR="00D52FDA">
        <w:rPr>
          <w:b/>
          <w:bCs/>
          <w:sz w:val="24"/>
        </w:rPr>
        <w:t>52</w:t>
      </w:r>
      <w:r>
        <w:rPr>
          <w:b/>
          <w:bCs/>
          <w:sz w:val="24"/>
        </w:rPr>
        <w:t>.2 Devon:</w:t>
      </w:r>
    </w:p>
    <w:p w14:paraId="20E17D68" w14:textId="77777777" w:rsidR="00D52FDA" w:rsidRDefault="00D52FDA" w:rsidP="00B85429">
      <w:pPr>
        <w:ind w:left="720"/>
        <w:rPr>
          <w:rFonts w:cs="Arial"/>
          <w:sz w:val="24"/>
        </w:rPr>
      </w:pPr>
    </w:p>
    <w:p w14:paraId="09253ABD" w14:textId="77777777" w:rsidR="003029B3" w:rsidRPr="00AA2BC5" w:rsidRDefault="003029B3" w:rsidP="003029B3">
      <w:pPr>
        <w:ind w:firstLine="720"/>
        <w:rPr>
          <w:rFonts w:cs="Arial"/>
          <w:sz w:val="24"/>
        </w:rPr>
      </w:pPr>
      <w:r w:rsidRPr="00AA2BC5">
        <w:rPr>
          <w:rFonts w:cs="Arial"/>
          <w:sz w:val="24"/>
        </w:rPr>
        <w:t>Devon Swimming Report September 2025</w:t>
      </w:r>
    </w:p>
    <w:p w14:paraId="744B2A91" w14:textId="77777777" w:rsidR="003029B3" w:rsidRPr="00AA2BC5" w:rsidRDefault="003029B3" w:rsidP="003029B3">
      <w:pPr>
        <w:ind w:left="720"/>
        <w:rPr>
          <w:rFonts w:cs="Arial"/>
          <w:sz w:val="24"/>
        </w:rPr>
      </w:pPr>
      <w:r w:rsidRPr="00AA2BC5">
        <w:rPr>
          <w:rFonts w:cs="Arial"/>
          <w:sz w:val="24"/>
        </w:rPr>
        <w:t>County Developments and Sprints held in June with numbers up slightly on previous years. County Masters events was held on the 07/09 and was well attended with 1 European and 1 Welsh Record – subject to ratification – broken.</w:t>
      </w:r>
    </w:p>
    <w:p w14:paraId="02ACE894" w14:textId="77777777" w:rsidR="003029B3" w:rsidRPr="00AA2BC5" w:rsidRDefault="003029B3" w:rsidP="003029B3">
      <w:pPr>
        <w:ind w:left="720"/>
        <w:rPr>
          <w:rFonts w:cs="Arial"/>
          <w:sz w:val="24"/>
        </w:rPr>
      </w:pPr>
      <w:r w:rsidRPr="00AA2BC5">
        <w:rPr>
          <w:rFonts w:cs="Arial"/>
          <w:sz w:val="24"/>
        </w:rPr>
        <w:t>Intercounty Team selected although not all swimmers in initial selection were released by their clubs which was disappointing.</w:t>
      </w:r>
    </w:p>
    <w:p w14:paraId="3E631875" w14:textId="77777777" w:rsidR="003029B3" w:rsidRDefault="003029B3" w:rsidP="003029B3">
      <w:pPr>
        <w:ind w:left="720"/>
        <w:rPr>
          <w:rFonts w:cs="Arial"/>
          <w:sz w:val="24"/>
        </w:rPr>
      </w:pPr>
      <w:r w:rsidRPr="00AA2BC5">
        <w:rPr>
          <w:rFonts w:cs="Arial"/>
          <w:sz w:val="24"/>
        </w:rPr>
        <w:t>County dates being finalised this week with aim of licence application before the end of September. The intention is to run the same as in 2025.</w:t>
      </w:r>
    </w:p>
    <w:p w14:paraId="1C6C6515" w14:textId="00BC0959" w:rsidR="006E4F30" w:rsidRPr="00AA2BC5" w:rsidRDefault="006E4F30" w:rsidP="003029B3">
      <w:pPr>
        <w:ind w:left="720"/>
        <w:rPr>
          <w:rFonts w:cs="Arial"/>
          <w:sz w:val="24"/>
        </w:rPr>
      </w:pPr>
      <w:r>
        <w:rPr>
          <w:rFonts w:cs="Arial"/>
          <w:sz w:val="24"/>
        </w:rPr>
        <w:t xml:space="preserve">A joint OW </w:t>
      </w:r>
      <w:r w:rsidR="00FC3F5A">
        <w:rPr>
          <w:rFonts w:cs="Arial"/>
          <w:sz w:val="24"/>
        </w:rPr>
        <w:t>event is also planned with Cornwall</w:t>
      </w:r>
    </w:p>
    <w:p w14:paraId="6934927F" w14:textId="0594BFE6" w:rsidR="00A97645" w:rsidRPr="00F069FB" w:rsidRDefault="00A97645" w:rsidP="00B85429">
      <w:pPr>
        <w:ind w:left="720"/>
        <w:rPr>
          <w:rFonts w:cs="Arial"/>
          <w:sz w:val="24"/>
        </w:rPr>
      </w:pPr>
    </w:p>
    <w:p w14:paraId="09D397E6" w14:textId="77777777" w:rsidR="007E617A" w:rsidRDefault="007E617A" w:rsidP="00B85429">
      <w:pPr>
        <w:ind w:left="720"/>
        <w:rPr>
          <w:b/>
          <w:bCs/>
          <w:sz w:val="24"/>
        </w:rPr>
      </w:pPr>
    </w:p>
    <w:p w14:paraId="78D1B9D3" w14:textId="77777777" w:rsidR="00411032" w:rsidRPr="008C77D4" w:rsidRDefault="00411032" w:rsidP="00411032">
      <w:pPr>
        <w:rPr>
          <w:rFonts w:cs="Arial"/>
          <w:sz w:val="24"/>
        </w:rPr>
      </w:pPr>
    </w:p>
    <w:p w14:paraId="6D16A4AE" w14:textId="082AE634" w:rsidR="007614DE" w:rsidRDefault="003029B3" w:rsidP="007614DE">
      <w:pPr>
        <w:ind w:left="720"/>
        <w:rPr>
          <w:b/>
          <w:bCs/>
          <w:sz w:val="24"/>
        </w:rPr>
      </w:pPr>
      <w:r>
        <w:rPr>
          <w:b/>
          <w:bCs/>
          <w:sz w:val="24"/>
        </w:rPr>
        <w:t>52</w:t>
      </w:r>
      <w:r w:rsidR="007614DE">
        <w:rPr>
          <w:b/>
          <w:bCs/>
          <w:sz w:val="24"/>
        </w:rPr>
        <w:t>.3 Dorset:</w:t>
      </w:r>
    </w:p>
    <w:p w14:paraId="3D3CDAB8" w14:textId="77777777" w:rsidR="00607D2A" w:rsidRDefault="00607D2A" w:rsidP="007614DE">
      <w:pPr>
        <w:ind w:left="720"/>
        <w:rPr>
          <w:b/>
          <w:bCs/>
          <w:sz w:val="24"/>
        </w:rPr>
      </w:pPr>
    </w:p>
    <w:p w14:paraId="702F85AD" w14:textId="77777777" w:rsidR="00A112E2" w:rsidRPr="004F6144" w:rsidRDefault="00A112E2" w:rsidP="00A112E2">
      <w:pPr>
        <w:ind w:left="720"/>
        <w:rPr>
          <w:rFonts w:cs="Arial"/>
          <w:sz w:val="24"/>
        </w:rPr>
      </w:pPr>
      <w:r w:rsidRPr="004F6144">
        <w:rPr>
          <w:rFonts w:cs="Arial"/>
          <w:sz w:val="24"/>
        </w:rPr>
        <w:t>Dorset's arrangements for the 2025 National County Team Championships are now complete despite the withdrawal of funding from Swim England. Major selection concerns early on with several swimmers having moved away from Dorset to other Counties and Regions. Invites were sent to all, and all accepted with the exception of 1.</w:t>
      </w:r>
    </w:p>
    <w:p w14:paraId="6A283CEC" w14:textId="77777777" w:rsidR="00A112E2" w:rsidRPr="004F6144" w:rsidRDefault="00A112E2" w:rsidP="00A112E2">
      <w:pPr>
        <w:ind w:left="720"/>
        <w:rPr>
          <w:rFonts w:cs="Arial"/>
          <w:sz w:val="24"/>
        </w:rPr>
      </w:pPr>
      <w:r w:rsidRPr="004F6144">
        <w:rPr>
          <w:rFonts w:cs="Arial"/>
          <w:sz w:val="24"/>
        </w:rPr>
        <w:t>Dorset Development meet was held in July, with lower entry numbers. After discussion with the coaches it was felt that this meet was now at the wrong time of the season. Dorset Swimming Committee and Board will be looking at moving the date to later in the year.</w:t>
      </w:r>
    </w:p>
    <w:p w14:paraId="24B62C56" w14:textId="77777777" w:rsidR="00A112E2" w:rsidRPr="004F6144" w:rsidRDefault="00A112E2" w:rsidP="00A112E2">
      <w:pPr>
        <w:ind w:left="720"/>
        <w:rPr>
          <w:rFonts w:cs="Arial"/>
          <w:sz w:val="24"/>
        </w:rPr>
      </w:pPr>
      <w:r w:rsidRPr="004F6144">
        <w:rPr>
          <w:rFonts w:cs="Arial"/>
          <w:sz w:val="24"/>
        </w:rPr>
        <w:t>2026 Counties are now ready to go with consideration times, date and venues all set.</w:t>
      </w:r>
    </w:p>
    <w:p w14:paraId="7BCFA9B8" w14:textId="77777777" w:rsidR="00A112E2" w:rsidRPr="004F6144" w:rsidRDefault="00A112E2" w:rsidP="00A112E2">
      <w:pPr>
        <w:ind w:left="720"/>
        <w:rPr>
          <w:rFonts w:cs="Arial"/>
          <w:sz w:val="24"/>
        </w:rPr>
      </w:pPr>
      <w:r w:rsidRPr="004F6144">
        <w:rPr>
          <w:rFonts w:cs="Arial"/>
          <w:sz w:val="24"/>
        </w:rPr>
        <w:t>Concern has been expressed by County coaches that the Region seem to be behind schedule with this year Winter Championships.</w:t>
      </w:r>
    </w:p>
    <w:p w14:paraId="0B32F7C0" w14:textId="77777777" w:rsidR="003025CD" w:rsidRDefault="003025CD" w:rsidP="007614DE">
      <w:pPr>
        <w:ind w:left="720"/>
        <w:rPr>
          <w:b/>
          <w:bCs/>
          <w:sz w:val="24"/>
        </w:rPr>
      </w:pPr>
    </w:p>
    <w:p w14:paraId="740C5CD4" w14:textId="77777777" w:rsidR="006F734E" w:rsidRDefault="006F734E" w:rsidP="007614DE">
      <w:pPr>
        <w:ind w:left="720"/>
        <w:rPr>
          <w:b/>
          <w:bCs/>
          <w:sz w:val="24"/>
        </w:rPr>
      </w:pPr>
    </w:p>
    <w:p w14:paraId="01456260" w14:textId="77777777" w:rsidR="006F734E" w:rsidRDefault="006F734E" w:rsidP="007614DE">
      <w:pPr>
        <w:ind w:left="720"/>
        <w:rPr>
          <w:b/>
          <w:bCs/>
          <w:sz w:val="24"/>
        </w:rPr>
      </w:pPr>
    </w:p>
    <w:p w14:paraId="7E9C7A20" w14:textId="19523198" w:rsidR="007614DE" w:rsidRPr="00CA54A5" w:rsidRDefault="00A112E2" w:rsidP="007614DE">
      <w:pPr>
        <w:ind w:left="720"/>
        <w:rPr>
          <w:b/>
          <w:bCs/>
          <w:sz w:val="24"/>
        </w:rPr>
      </w:pPr>
      <w:r>
        <w:rPr>
          <w:b/>
          <w:bCs/>
          <w:sz w:val="24"/>
        </w:rPr>
        <w:t>52</w:t>
      </w:r>
      <w:r w:rsidR="00CA54A5" w:rsidRPr="00CA54A5">
        <w:rPr>
          <w:b/>
          <w:bCs/>
          <w:sz w:val="24"/>
        </w:rPr>
        <w:t>.4 Gloucester:</w:t>
      </w:r>
    </w:p>
    <w:p w14:paraId="762EE67E" w14:textId="004D6F75" w:rsidR="00CA54A5" w:rsidRDefault="00CA54A5" w:rsidP="00A112E2">
      <w:pPr>
        <w:rPr>
          <w:sz w:val="24"/>
        </w:rPr>
      </w:pPr>
    </w:p>
    <w:p w14:paraId="685DA084" w14:textId="77777777" w:rsidR="00AB2589" w:rsidRPr="00AB2589" w:rsidRDefault="006F734E" w:rsidP="00AB2589">
      <w:pPr>
        <w:rPr>
          <w:sz w:val="24"/>
        </w:rPr>
      </w:pPr>
      <w:r>
        <w:rPr>
          <w:sz w:val="24"/>
        </w:rPr>
        <w:tab/>
      </w:r>
      <w:r w:rsidR="00AB2589" w:rsidRPr="00AB2589">
        <w:rPr>
          <w:sz w:val="24"/>
        </w:rPr>
        <w:t>Nothing massive to announce or update from Gloucester.</w:t>
      </w:r>
    </w:p>
    <w:p w14:paraId="6AE3E18F" w14:textId="77777777" w:rsidR="00AB2589" w:rsidRPr="00AB2589" w:rsidRDefault="00AB2589" w:rsidP="00AB2589">
      <w:pPr>
        <w:rPr>
          <w:sz w:val="24"/>
        </w:rPr>
      </w:pPr>
    </w:p>
    <w:p w14:paraId="43512395" w14:textId="77777777" w:rsidR="00AB2589" w:rsidRPr="00AB2589" w:rsidRDefault="00AB2589" w:rsidP="00AB2589">
      <w:pPr>
        <w:ind w:left="720"/>
        <w:rPr>
          <w:sz w:val="24"/>
        </w:rPr>
      </w:pPr>
      <w:r w:rsidRPr="00AB2589">
        <w:rPr>
          <w:sz w:val="24"/>
        </w:rPr>
        <w:t>We are looking forward to the coach development day with Barry Aldrick on Saturday. The majority of clubs have coaches signed up which is positive.</w:t>
      </w:r>
    </w:p>
    <w:p w14:paraId="1ACEF60E" w14:textId="594B4E4C" w:rsidR="00AB2589" w:rsidRPr="00AB2589" w:rsidRDefault="00AB2589" w:rsidP="00AB2589">
      <w:pPr>
        <w:rPr>
          <w:sz w:val="24"/>
        </w:rPr>
      </w:pPr>
      <w:r>
        <w:rPr>
          <w:sz w:val="24"/>
        </w:rPr>
        <w:tab/>
      </w:r>
    </w:p>
    <w:p w14:paraId="10C23248" w14:textId="77777777" w:rsidR="00AB2589" w:rsidRPr="00AB2589" w:rsidRDefault="00AB2589" w:rsidP="00AB2589">
      <w:pPr>
        <w:ind w:firstLine="720"/>
        <w:rPr>
          <w:sz w:val="24"/>
        </w:rPr>
      </w:pPr>
      <w:r w:rsidRPr="00AB2589">
        <w:rPr>
          <w:sz w:val="24"/>
        </w:rPr>
        <w:t>Our county relays and IM are scheduled for the 28th of September.</w:t>
      </w:r>
    </w:p>
    <w:p w14:paraId="050FBAAB" w14:textId="77777777" w:rsidR="00AB2589" w:rsidRPr="00AB2589" w:rsidRDefault="00AB2589" w:rsidP="00AB2589">
      <w:pPr>
        <w:rPr>
          <w:sz w:val="24"/>
        </w:rPr>
      </w:pPr>
    </w:p>
    <w:p w14:paraId="4778E2AD" w14:textId="77777777" w:rsidR="00AB2589" w:rsidRPr="00AB2589" w:rsidRDefault="00AB2589" w:rsidP="00AB2589">
      <w:pPr>
        <w:ind w:left="720"/>
        <w:rPr>
          <w:sz w:val="24"/>
        </w:rPr>
      </w:pPr>
      <w:r w:rsidRPr="00AB2589">
        <w:rPr>
          <w:sz w:val="24"/>
        </w:rPr>
        <w:t>We are still in the process of organising Inter Counties but are struggling to find a hotel that accommodates children without adults sleeping in a room. Still at a loss regarding the subsidy.</w:t>
      </w:r>
    </w:p>
    <w:p w14:paraId="039CD54D" w14:textId="77777777" w:rsidR="00AB2589" w:rsidRPr="00AB2589" w:rsidRDefault="00AB2589" w:rsidP="00AB2589">
      <w:pPr>
        <w:rPr>
          <w:sz w:val="24"/>
        </w:rPr>
      </w:pPr>
    </w:p>
    <w:p w14:paraId="32AFA545" w14:textId="77777777" w:rsidR="00AB2589" w:rsidRPr="00AB2589" w:rsidRDefault="00AB2589" w:rsidP="00AB2589">
      <w:pPr>
        <w:ind w:left="720"/>
        <w:rPr>
          <w:sz w:val="24"/>
        </w:rPr>
      </w:pPr>
      <w:r w:rsidRPr="00AB2589">
        <w:rPr>
          <w:sz w:val="24"/>
        </w:rPr>
        <w:t xml:space="preserve">English nationals went well for the county with 47 finals swims and 19 Medals. British Champs saw 14 final swims with 4 medals so congratulations to the Gloucester champs medallists: </w:t>
      </w:r>
    </w:p>
    <w:p w14:paraId="176407AF" w14:textId="77777777" w:rsidR="00AB2589" w:rsidRPr="00AB2589" w:rsidRDefault="00AB2589" w:rsidP="00AB2589">
      <w:pPr>
        <w:rPr>
          <w:sz w:val="24"/>
        </w:rPr>
      </w:pPr>
    </w:p>
    <w:p w14:paraId="73878037" w14:textId="77777777" w:rsidR="00AB2589" w:rsidRPr="00AB2589" w:rsidRDefault="00AB2589" w:rsidP="00AB2589">
      <w:pPr>
        <w:ind w:left="720"/>
        <w:rPr>
          <w:sz w:val="24"/>
        </w:rPr>
      </w:pPr>
      <w:r w:rsidRPr="00AB2589">
        <w:rPr>
          <w:sz w:val="24"/>
        </w:rPr>
        <w:t>Favour Umoh and Amelie Spicer from City of Bristol and Jamie Steadman from Bristol and South Gloucestershire.</w:t>
      </w:r>
    </w:p>
    <w:p w14:paraId="4CE182B5" w14:textId="304EAE4D" w:rsidR="006F734E" w:rsidRDefault="006F734E" w:rsidP="00A112E2">
      <w:pPr>
        <w:rPr>
          <w:sz w:val="24"/>
        </w:rPr>
      </w:pPr>
    </w:p>
    <w:p w14:paraId="0C3190B3" w14:textId="77777777" w:rsidR="006F734E" w:rsidRDefault="006F734E" w:rsidP="00A112E2">
      <w:pPr>
        <w:rPr>
          <w:sz w:val="24"/>
        </w:rPr>
      </w:pPr>
    </w:p>
    <w:p w14:paraId="35B97C66" w14:textId="2346BC9A" w:rsidR="00CA54A5" w:rsidRDefault="00AB2589" w:rsidP="00CA54A5">
      <w:pPr>
        <w:ind w:firstLine="720"/>
        <w:rPr>
          <w:b/>
          <w:bCs/>
          <w:sz w:val="24"/>
        </w:rPr>
      </w:pPr>
      <w:r>
        <w:rPr>
          <w:b/>
          <w:bCs/>
          <w:sz w:val="24"/>
        </w:rPr>
        <w:t>52</w:t>
      </w:r>
      <w:r w:rsidR="00CA54A5">
        <w:rPr>
          <w:b/>
          <w:bCs/>
          <w:sz w:val="24"/>
        </w:rPr>
        <w:t>.5 Somerset:</w:t>
      </w:r>
    </w:p>
    <w:p w14:paraId="29C9A54C" w14:textId="68A01BC1" w:rsidR="00CA54A5" w:rsidRDefault="00CA54A5" w:rsidP="00CA54A5">
      <w:pPr>
        <w:ind w:firstLine="720"/>
        <w:rPr>
          <w:sz w:val="24"/>
        </w:rPr>
      </w:pPr>
    </w:p>
    <w:p w14:paraId="413A9726" w14:textId="77777777" w:rsidR="0082269D" w:rsidRPr="0082269D" w:rsidRDefault="0082269D" w:rsidP="0082269D">
      <w:pPr>
        <w:ind w:left="720"/>
        <w:rPr>
          <w:rFonts w:cs="Arial"/>
          <w:sz w:val="24"/>
        </w:rPr>
      </w:pPr>
      <w:r w:rsidRPr="0082269D">
        <w:rPr>
          <w:rFonts w:cs="Arial"/>
          <w:sz w:val="24"/>
        </w:rPr>
        <w:t>Somerset ran their first masters meet in June at Millfield. Numbers were lower than anticipated but nevertheless it was a great gala. We had a European record broken and very nearly a 2</w:t>
      </w:r>
      <w:r w:rsidRPr="0082269D">
        <w:rPr>
          <w:rFonts w:cs="Arial"/>
          <w:sz w:val="24"/>
          <w:vertAlign w:val="superscript"/>
        </w:rPr>
        <w:t>nd</w:t>
      </w:r>
      <w:r w:rsidRPr="0082269D">
        <w:rPr>
          <w:rFonts w:cs="Arial"/>
          <w:sz w:val="24"/>
        </w:rPr>
        <w:t xml:space="preserve">. Plans are to run another next year and keep in the masters calendar for years to come. </w:t>
      </w:r>
    </w:p>
    <w:p w14:paraId="7FC56D4F" w14:textId="77777777" w:rsidR="0082269D" w:rsidRPr="0082269D" w:rsidRDefault="0082269D" w:rsidP="0082269D">
      <w:pPr>
        <w:rPr>
          <w:rFonts w:cs="Arial"/>
          <w:sz w:val="24"/>
        </w:rPr>
      </w:pPr>
    </w:p>
    <w:p w14:paraId="53FF6E1A" w14:textId="77777777" w:rsidR="0082269D" w:rsidRPr="0082269D" w:rsidRDefault="0082269D" w:rsidP="0082269D">
      <w:pPr>
        <w:ind w:firstLine="720"/>
        <w:rPr>
          <w:rFonts w:cs="Arial"/>
          <w:sz w:val="24"/>
        </w:rPr>
      </w:pPr>
      <w:r w:rsidRPr="0082269D">
        <w:rPr>
          <w:rFonts w:cs="Arial"/>
          <w:sz w:val="24"/>
        </w:rPr>
        <w:t xml:space="preserve">Our Development meet and and Relay day/100mIM conditions are published. </w:t>
      </w:r>
    </w:p>
    <w:p w14:paraId="092FC5C6" w14:textId="77777777" w:rsidR="0082269D" w:rsidRPr="0082269D" w:rsidRDefault="0082269D" w:rsidP="0082269D">
      <w:pPr>
        <w:rPr>
          <w:rFonts w:cs="Arial"/>
          <w:sz w:val="24"/>
        </w:rPr>
      </w:pPr>
    </w:p>
    <w:p w14:paraId="08C2E6BE" w14:textId="77777777" w:rsidR="0082269D" w:rsidRPr="0082269D" w:rsidRDefault="0082269D" w:rsidP="0082269D">
      <w:pPr>
        <w:ind w:firstLine="720"/>
        <w:rPr>
          <w:rFonts w:cs="Arial"/>
          <w:sz w:val="24"/>
        </w:rPr>
      </w:pPr>
      <w:r w:rsidRPr="0082269D">
        <w:rPr>
          <w:rFonts w:cs="Arial"/>
          <w:sz w:val="24"/>
        </w:rPr>
        <w:t xml:space="preserve">Next on the list is TJB (The John Bolton) long distance event in November. </w:t>
      </w:r>
    </w:p>
    <w:p w14:paraId="381AC823" w14:textId="77777777" w:rsidR="0082269D" w:rsidRPr="0082269D" w:rsidRDefault="0082269D" w:rsidP="0082269D">
      <w:pPr>
        <w:rPr>
          <w:rFonts w:cs="Arial"/>
          <w:sz w:val="24"/>
        </w:rPr>
      </w:pPr>
    </w:p>
    <w:p w14:paraId="767CBAA2" w14:textId="77777777" w:rsidR="0082269D" w:rsidRPr="0082269D" w:rsidRDefault="0082269D" w:rsidP="0082269D">
      <w:pPr>
        <w:ind w:left="720"/>
        <w:rPr>
          <w:rFonts w:cs="Arial"/>
          <w:sz w:val="24"/>
        </w:rPr>
      </w:pPr>
      <w:r w:rsidRPr="0082269D">
        <w:rPr>
          <w:rFonts w:cs="Arial"/>
          <w:sz w:val="24"/>
        </w:rPr>
        <w:t xml:space="preserve">The County qualifying times are published and as reported last time we will be running age groups 16, 17 &amp; 18+ at the County Championships. </w:t>
      </w:r>
    </w:p>
    <w:p w14:paraId="2A10C37A" w14:textId="77777777" w:rsidR="0082269D" w:rsidRPr="0082269D" w:rsidRDefault="0082269D" w:rsidP="0082269D">
      <w:pPr>
        <w:ind w:left="720"/>
        <w:rPr>
          <w:rFonts w:cs="Arial"/>
          <w:sz w:val="24"/>
        </w:rPr>
      </w:pPr>
      <w:r w:rsidRPr="0082269D">
        <w:rPr>
          <w:rFonts w:cs="Arial"/>
          <w:sz w:val="24"/>
        </w:rPr>
        <w:t xml:space="preserve">Arrangements to attend the NCTC are well under way. Hotel and transport booked. Confirming team selection today. </w:t>
      </w:r>
    </w:p>
    <w:p w14:paraId="6027E514" w14:textId="77777777" w:rsidR="0082269D" w:rsidRPr="0082269D" w:rsidRDefault="0082269D" w:rsidP="0082269D">
      <w:pPr>
        <w:ind w:firstLine="720"/>
        <w:rPr>
          <w:rFonts w:cs="Arial"/>
          <w:sz w:val="24"/>
        </w:rPr>
      </w:pPr>
      <w:r w:rsidRPr="0082269D">
        <w:rPr>
          <w:rFonts w:cs="Arial"/>
          <w:sz w:val="24"/>
        </w:rPr>
        <w:t xml:space="preserve">Nothing else to report at this time. </w:t>
      </w:r>
    </w:p>
    <w:p w14:paraId="758C0E39" w14:textId="77777777" w:rsidR="0082269D" w:rsidRPr="0082269D" w:rsidRDefault="0082269D" w:rsidP="0082269D">
      <w:pPr>
        <w:ind w:firstLine="720"/>
        <w:rPr>
          <w:rFonts w:cs="Arial"/>
          <w:sz w:val="24"/>
        </w:rPr>
      </w:pPr>
      <w:r w:rsidRPr="0082269D">
        <w:rPr>
          <w:rFonts w:cs="Arial"/>
          <w:sz w:val="24"/>
        </w:rPr>
        <w:t>Kelly Podbury</w:t>
      </w:r>
    </w:p>
    <w:p w14:paraId="190A985F" w14:textId="77777777" w:rsidR="0082269D" w:rsidRPr="0082269D" w:rsidRDefault="0082269D" w:rsidP="0082269D">
      <w:pPr>
        <w:ind w:firstLine="720"/>
        <w:rPr>
          <w:rFonts w:cs="Arial"/>
          <w:sz w:val="24"/>
        </w:rPr>
      </w:pPr>
      <w:r w:rsidRPr="0082269D">
        <w:rPr>
          <w:rFonts w:cs="Arial"/>
          <w:sz w:val="24"/>
        </w:rPr>
        <w:t>Somerset ASA Swimming &amp; Competition Secretary</w:t>
      </w:r>
    </w:p>
    <w:p w14:paraId="6155AE93" w14:textId="77777777" w:rsidR="00CA54A5" w:rsidRPr="00C857A6" w:rsidRDefault="00CA54A5" w:rsidP="0057187B">
      <w:pPr>
        <w:rPr>
          <w:rFonts w:cs="Arial"/>
          <w:sz w:val="24"/>
        </w:rPr>
      </w:pPr>
    </w:p>
    <w:p w14:paraId="35016C90" w14:textId="32926158" w:rsidR="00A369AB" w:rsidRDefault="00CA54A5" w:rsidP="002037DE">
      <w:pPr>
        <w:rPr>
          <w:b/>
          <w:bCs/>
          <w:sz w:val="24"/>
        </w:rPr>
      </w:pPr>
      <w:r>
        <w:rPr>
          <w:sz w:val="24"/>
        </w:rPr>
        <w:tab/>
      </w:r>
      <w:r w:rsidR="0082269D">
        <w:rPr>
          <w:b/>
          <w:bCs/>
          <w:sz w:val="24"/>
        </w:rPr>
        <w:t>52</w:t>
      </w:r>
      <w:r>
        <w:rPr>
          <w:b/>
          <w:bCs/>
          <w:sz w:val="24"/>
        </w:rPr>
        <w:t>.6 Wiltshire:</w:t>
      </w:r>
    </w:p>
    <w:p w14:paraId="3B026682" w14:textId="77777777" w:rsidR="002037DE" w:rsidRPr="002037DE" w:rsidRDefault="002037DE" w:rsidP="002037DE">
      <w:pPr>
        <w:rPr>
          <w:b/>
          <w:bCs/>
          <w:sz w:val="24"/>
        </w:rPr>
      </w:pPr>
    </w:p>
    <w:p w14:paraId="5F8A766A" w14:textId="4870E93B" w:rsidR="007544AA" w:rsidRDefault="00F24E9B" w:rsidP="00C1517A">
      <w:pPr>
        <w:ind w:left="720"/>
        <w:rPr>
          <w:sz w:val="24"/>
        </w:rPr>
      </w:pPr>
      <w:r>
        <w:rPr>
          <w:sz w:val="24"/>
        </w:rPr>
        <w:t>Verbal report</w:t>
      </w:r>
      <w:r w:rsidR="00AB3AE6">
        <w:rPr>
          <w:sz w:val="24"/>
        </w:rPr>
        <w:t>:</w:t>
      </w:r>
    </w:p>
    <w:p w14:paraId="3ED082C1" w14:textId="4176E656" w:rsidR="00AB3AE6" w:rsidRDefault="00AB3AE6" w:rsidP="00C1517A">
      <w:pPr>
        <w:ind w:left="720"/>
        <w:rPr>
          <w:sz w:val="24"/>
        </w:rPr>
      </w:pPr>
      <w:r>
        <w:rPr>
          <w:sz w:val="24"/>
        </w:rPr>
        <w:t>League final in next two weeks.</w:t>
      </w:r>
    </w:p>
    <w:p w14:paraId="0AF13537" w14:textId="0B8346AE" w:rsidR="00AB3AE6" w:rsidRDefault="00AB3AE6" w:rsidP="00C1517A">
      <w:pPr>
        <w:ind w:left="720"/>
        <w:rPr>
          <w:sz w:val="24"/>
        </w:rPr>
      </w:pPr>
      <w:r>
        <w:rPr>
          <w:sz w:val="24"/>
        </w:rPr>
        <w:t>Development programme in hand</w:t>
      </w:r>
      <w:r w:rsidR="004B65A7">
        <w:rPr>
          <w:sz w:val="24"/>
        </w:rPr>
        <w:t>.</w:t>
      </w:r>
    </w:p>
    <w:p w14:paraId="6AAB7B39" w14:textId="2F605532" w:rsidR="004B65A7" w:rsidRDefault="004B65A7" w:rsidP="00C1517A">
      <w:pPr>
        <w:ind w:left="720"/>
        <w:rPr>
          <w:sz w:val="24"/>
        </w:rPr>
      </w:pPr>
      <w:r>
        <w:rPr>
          <w:sz w:val="24"/>
        </w:rPr>
        <w:t>Inter Counties Competition planning progressing well</w:t>
      </w:r>
      <w:r w:rsidR="00037898">
        <w:rPr>
          <w:sz w:val="24"/>
        </w:rPr>
        <w:t>.</w:t>
      </w:r>
    </w:p>
    <w:p w14:paraId="72A04D7A" w14:textId="77777777" w:rsidR="006B23C5" w:rsidRPr="003C2819" w:rsidRDefault="006B23C5" w:rsidP="003C2819">
      <w:pPr>
        <w:ind w:left="720"/>
        <w:rPr>
          <w:sz w:val="24"/>
        </w:rPr>
      </w:pPr>
    </w:p>
    <w:p w14:paraId="66DD2BF0" w14:textId="4D630F65" w:rsidR="00CA54A5" w:rsidRDefault="00AE70D4" w:rsidP="002E46C0">
      <w:pPr>
        <w:rPr>
          <w:b/>
          <w:bCs/>
          <w:sz w:val="24"/>
        </w:rPr>
      </w:pPr>
      <w:r>
        <w:rPr>
          <w:b/>
          <w:bCs/>
          <w:sz w:val="24"/>
        </w:rPr>
        <w:t>53</w:t>
      </w:r>
      <w:r w:rsidR="00CA54A5">
        <w:rPr>
          <w:b/>
          <w:bCs/>
          <w:sz w:val="24"/>
        </w:rPr>
        <w:t>.</w:t>
      </w:r>
      <w:r w:rsidR="00CA54A5">
        <w:rPr>
          <w:b/>
          <w:bCs/>
          <w:sz w:val="24"/>
        </w:rPr>
        <w:tab/>
      </w:r>
      <w:r>
        <w:rPr>
          <w:b/>
          <w:bCs/>
          <w:sz w:val="24"/>
        </w:rPr>
        <w:t>Competitions</w:t>
      </w:r>
      <w:r w:rsidR="00CA54A5">
        <w:rPr>
          <w:b/>
          <w:bCs/>
          <w:sz w:val="24"/>
        </w:rPr>
        <w:t>:</w:t>
      </w:r>
    </w:p>
    <w:p w14:paraId="35E57245" w14:textId="77777777" w:rsidR="004864EE" w:rsidRDefault="004864EE" w:rsidP="002E46C0">
      <w:pPr>
        <w:rPr>
          <w:b/>
          <w:bCs/>
          <w:sz w:val="24"/>
        </w:rPr>
      </w:pPr>
    </w:p>
    <w:p w14:paraId="28E9DDFF" w14:textId="3AC39DD1" w:rsidR="004864EE" w:rsidRDefault="004864EE" w:rsidP="00A66ADD">
      <w:pPr>
        <w:ind w:left="720"/>
        <w:rPr>
          <w:sz w:val="24"/>
        </w:rPr>
      </w:pPr>
      <w:r>
        <w:rPr>
          <w:sz w:val="24"/>
        </w:rPr>
        <w:lastRenderedPageBreak/>
        <w:t>53.1</w:t>
      </w:r>
      <w:r>
        <w:rPr>
          <w:sz w:val="24"/>
        </w:rPr>
        <w:tab/>
        <w:t xml:space="preserve">Promoter – A reminder to the committee that a specific name will need to be supplied to the </w:t>
      </w:r>
      <w:r w:rsidR="000D1E00">
        <w:rPr>
          <w:sz w:val="24"/>
        </w:rPr>
        <w:t xml:space="preserve">Licencing Officer and the Technical Director prior to the first day of the </w:t>
      </w:r>
      <w:r w:rsidR="00E933D5">
        <w:rPr>
          <w:sz w:val="24"/>
        </w:rPr>
        <w:t>Winter Short Course Regionals.</w:t>
      </w:r>
    </w:p>
    <w:p w14:paraId="1AA628E3" w14:textId="7D8A26AD" w:rsidR="00E933D5" w:rsidRDefault="00E933D5" w:rsidP="00A66ADD">
      <w:pPr>
        <w:ind w:left="720"/>
        <w:rPr>
          <w:sz w:val="24"/>
        </w:rPr>
      </w:pPr>
      <w:r>
        <w:rPr>
          <w:sz w:val="24"/>
        </w:rPr>
        <w:t>53.2</w:t>
      </w:r>
      <w:r w:rsidR="004029EF">
        <w:rPr>
          <w:sz w:val="24"/>
        </w:rPr>
        <w:t xml:space="preserve"> </w:t>
      </w:r>
      <w:r w:rsidR="004029EF">
        <w:rPr>
          <w:sz w:val="24"/>
        </w:rPr>
        <w:tab/>
        <w:t xml:space="preserve">Facilitator – A long discussion followed </w:t>
      </w:r>
      <w:r w:rsidR="00890FF2">
        <w:rPr>
          <w:sz w:val="24"/>
        </w:rPr>
        <w:t>around the role of Regional Swimming Manager and facilitator of all regional swimming competitions</w:t>
      </w:r>
      <w:r w:rsidR="00085E01">
        <w:rPr>
          <w:sz w:val="24"/>
        </w:rPr>
        <w:t xml:space="preserve">. The pros and cons of this being a volunteer or a </w:t>
      </w:r>
      <w:r w:rsidR="006C3BC5">
        <w:rPr>
          <w:sz w:val="24"/>
        </w:rPr>
        <w:t xml:space="preserve">member of staff. </w:t>
      </w:r>
    </w:p>
    <w:p w14:paraId="6FDF38B0" w14:textId="5C56801C" w:rsidR="006C3BC5" w:rsidRDefault="006C3BC5" w:rsidP="00A66ADD">
      <w:pPr>
        <w:ind w:left="720"/>
        <w:rPr>
          <w:sz w:val="24"/>
        </w:rPr>
      </w:pPr>
      <w:r>
        <w:rPr>
          <w:sz w:val="24"/>
        </w:rPr>
        <w:t xml:space="preserve">The </w:t>
      </w:r>
      <w:r w:rsidR="00966190">
        <w:rPr>
          <w:sz w:val="24"/>
        </w:rPr>
        <w:t>suggestion that this was a paid position – in the region of £7-£</w:t>
      </w:r>
      <w:r w:rsidR="0028183D">
        <w:rPr>
          <w:sz w:val="24"/>
        </w:rPr>
        <w:t>8,000 per annum.  CR to p</w:t>
      </w:r>
      <w:r w:rsidR="00F97705">
        <w:rPr>
          <w:sz w:val="24"/>
        </w:rPr>
        <w:t>resent this suggestion to the Finance Officer as a proposal for the Board.</w:t>
      </w:r>
    </w:p>
    <w:p w14:paraId="619A1610" w14:textId="26D2EB79" w:rsidR="004F401C" w:rsidRDefault="004F401C" w:rsidP="00A66ADD">
      <w:pPr>
        <w:ind w:firstLine="720"/>
        <w:rPr>
          <w:sz w:val="24"/>
        </w:rPr>
      </w:pPr>
      <w:r>
        <w:rPr>
          <w:sz w:val="24"/>
        </w:rPr>
        <w:t>I</w:t>
      </w:r>
      <w:r w:rsidR="00A66ADD">
        <w:rPr>
          <w:sz w:val="24"/>
        </w:rPr>
        <w:t>t</w:t>
      </w:r>
      <w:r>
        <w:rPr>
          <w:sz w:val="24"/>
        </w:rPr>
        <w:t xml:space="preserve"> was agreed that CV, KP and LL </w:t>
      </w:r>
      <w:r w:rsidR="00FE27A8">
        <w:rPr>
          <w:sz w:val="24"/>
        </w:rPr>
        <w:t>will facilitate the winter champ</w:t>
      </w:r>
      <w:r w:rsidR="00AA113A">
        <w:rPr>
          <w:sz w:val="24"/>
        </w:rPr>
        <w:t>s for 2025.</w:t>
      </w:r>
    </w:p>
    <w:p w14:paraId="23CCA790" w14:textId="77777777" w:rsidR="00D479F6" w:rsidRDefault="00D479F6" w:rsidP="002E46C0">
      <w:pPr>
        <w:rPr>
          <w:sz w:val="24"/>
        </w:rPr>
      </w:pPr>
    </w:p>
    <w:p w14:paraId="5CB7F7CC" w14:textId="04A03D0E" w:rsidR="00D479F6" w:rsidRDefault="00D479F6" w:rsidP="00A66ADD">
      <w:pPr>
        <w:ind w:left="720"/>
        <w:rPr>
          <w:sz w:val="24"/>
        </w:rPr>
      </w:pPr>
      <w:r>
        <w:rPr>
          <w:sz w:val="24"/>
        </w:rPr>
        <w:t>53.3</w:t>
      </w:r>
      <w:r>
        <w:rPr>
          <w:sz w:val="24"/>
        </w:rPr>
        <w:tab/>
        <w:t xml:space="preserve">CR advised the committee that she has had an offer from a volunteer </w:t>
      </w:r>
      <w:r w:rsidR="00376218">
        <w:rPr>
          <w:sz w:val="24"/>
        </w:rPr>
        <w:t>to take on all of the entry collection and set up</w:t>
      </w:r>
      <w:r w:rsidR="00522602">
        <w:rPr>
          <w:sz w:val="24"/>
        </w:rPr>
        <w:t xml:space="preserve"> prior to the winter competition</w:t>
      </w:r>
      <w:r w:rsidR="002A7229">
        <w:rPr>
          <w:sz w:val="24"/>
        </w:rPr>
        <w:t xml:space="preserve"> </w:t>
      </w:r>
      <w:r w:rsidR="00B442F2">
        <w:rPr>
          <w:sz w:val="24"/>
        </w:rPr>
        <w:t xml:space="preserve">and deletions if required to keep it all within </w:t>
      </w:r>
      <w:r w:rsidR="00611E69">
        <w:rPr>
          <w:sz w:val="24"/>
        </w:rPr>
        <w:t xml:space="preserve">time restraints. </w:t>
      </w:r>
      <w:r w:rsidR="002A7229">
        <w:rPr>
          <w:sz w:val="24"/>
        </w:rPr>
        <w:t xml:space="preserve">The volunteer would also be able to give </w:t>
      </w:r>
      <w:r w:rsidR="004F401C">
        <w:rPr>
          <w:sz w:val="24"/>
        </w:rPr>
        <w:t>a week later for closing date.</w:t>
      </w:r>
    </w:p>
    <w:p w14:paraId="65B0746C" w14:textId="0E481738" w:rsidR="00611E69" w:rsidRDefault="00611E69" w:rsidP="00A66ADD">
      <w:pPr>
        <w:ind w:left="720"/>
        <w:rPr>
          <w:sz w:val="24"/>
        </w:rPr>
      </w:pPr>
      <w:r>
        <w:rPr>
          <w:sz w:val="24"/>
        </w:rPr>
        <w:t xml:space="preserve">This was discussed and CV will decide on Friday after consulting </w:t>
      </w:r>
      <w:r w:rsidR="00886813">
        <w:rPr>
          <w:sz w:val="24"/>
        </w:rPr>
        <w:t xml:space="preserve">with SW if she wishes for this to happen or if she wishes </w:t>
      </w:r>
      <w:r w:rsidR="002A7229">
        <w:rPr>
          <w:sz w:val="24"/>
        </w:rPr>
        <w:t>to do it all herself.</w:t>
      </w:r>
    </w:p>
    <w:p w14:paraId="464E8DCB" w14:textId="77777777" w:rsidR="00AA113A" w:rsidRDefault="00AA113A" w:rsidP="002E46C0">
      <w:pPr>
        <w:rPr>
          <w:sz w:val="24"/>
        </w:rPr>
      </w:pPr>
    </w:p>
    <w:p w14:paraId="4A0D3B9B" w14:textId="70B71593" w:rsidR="00AA113A" w:rsidRDefault="00AA113A" w:rsidP="00A66ADD">
      <w:pPr>
        <w:ind w:left="720"/>
        <w:rPr>
          <w:b/>
          <w:bCs/>
          <w:sz w:val="24"/>
        </w:rPr>
      </w:pPr>
      <w:r w:rsidRPr="00A66ADD">
        <w:rPr>
          <w:b/>
          <w:bCs/>
          <w:sz w:val="24"/>
        </w:rPr>
        <w:t xml:space="preserve">POST MEETING NOTE:  CV </w:t>
      </w:r>
      <w:r w:rsidR="007B1618" w:rsidRPr="00A66ADD">
        <w:rPr>
          <w:b/>
          <w:bCs/>
          <w:sz w:val="24"/>
        </w:rPr>
        <w:t>is going to administer the entries herself from the office</w:t>
      </w:r>
      <w:r w:rsidR="00A66ADD" w:rsidRPr="00A66ADD">
        <w:rPr>
          <w:b/>
          <w:bCs/>
          <w:sz w:val="24"/>
        </w:rPr>
        <w:t>.</w:t>
      </w:r>
    </w:p>
    <w:p w14:paraId="6898EA52" w14:textId="77777777" w:rsidR="00EA54D5" w:rsidRDefault="00EA54D5" w:rsidP="00EA54D5">
      <w:pPr>
        <w:rPr>
          <w:b/>
          <w:bCs/>
          <w:sz w:val="24"/>
        </w:rPr>
      </w:pPr>
    </w:p>
    <w:p w14:paraId="1EAA07E0" w14:textId="0AE07842" w:rsidR="00EA54D5" w:rsidRDefault="00EA54D5" w:rsidP="00EA54D5">
      <w:pPr>
        <w:rPr>
          <w:b/>
          <w:bCs/>
          <w:sz w:val="24"/>
        </w:rPr>
      </w:pPr>
      <w:r>
        <w:rPr>
          <w:b/>
          <w:bCs/>
          <w:sz w:val="24"/>
        </w:rPr>
        <w:t>54.</w:t>
      </w:r>
      <w:r>
        <w:rPr>
          <w:b/>
          <w:bCs/>
          <w:sz w:val="24"/>
        </w:rPr>
        <w:tab/>
      </w:r>
      <w:r w:rsidR="008965D5">
        <w:rPr>
          <w:b/>
          <w:bCs/>
          <w:sz w:val="24"/>
        </w:rPr>
        <w:t>Licensing report:</w:t>
      </w:r>
    </w:p>
    <w:p w14:paraId="11B1D26D" w14:textId="77777777" w:rsidR="005503AD" w:rsidRDefault="005503AD" w:rsidP="00EA54D5">
      <w:pPr>
        <w:rPr>
          <w:b/>
          <w:bCs/>
          <w:sz w:val="24"/>
        </w:rPr>
      </w:pPr>
    </w:p>
    <w:p w14:paraId="0FB00420" w14:textId="3267D811" w:rsidR="005647E5" w:rsidRPr="00E250DC" w:rsidRDefault="00BC1178" w:rsidP="003A739D">
      <w:pPr>
        <w:ind w:left="720"/>
        <w:rPr>
          <w:rFonts w:cs="Arial"/>
          <w:noProof/>
          <w:sz w:val="24"/>
        </w:rPr>
      </w:pPr>
      <w:r>
        <w:rPr>
          <w:rFonts w:cs="Arial"/>
          <w:b/>
          <w:bCs/>
          <w:noProof/>
          <w:sz w:val="24"/>
        </w:rPr>
        <w:t>54.1</w:t>
      </w:r>
      <w:r>
        <w:rPr>
          <w:rFonts w:cs="Arial"/>
          <w:b/>
          <w:bCs/>
          <w:noProof/>
          <w:sz w:val="24"/>
        </w:rPr>
        <w:tab/>
      </w:r>
      <w:r w:rsidR="005647E5" w:rsidRPr="00E250DC">
        <w:rPr>
          <w:rFonts w:cs="Arial"/>
          <w:b/>
          <w:bCs/>
          <w:noProof/>
          <w:sz w:val="24"/>
        </w:rPr>
        <w:t xml:space="preserve">Licensing </w:t>
      </w:r>
      <w:r w:rsidR="005647E5" w:rsidRPr="00E250DC">
        <w:rPr>
          <w:rFonts w:cs="Arial"/>
          <w:noProof/>
          <w:sz w:val="24"/>
        </w:rPr>
        <w:t>– It has been quite quiet over the past three months. There are currentely 286 meets in the Licencing Calendar which have been pencilled in, applied for or Licenced between today and December 2026.</w:t>
      </w:r>
    </w:p>
    <w:p w14:paraId="6E9AFF63" w14:textId="77777777" w:rsidR="005647E5" w:rsidRPr="00E250DC" w:rsidRDefault="005647E5" w:rsidP="005647E5">
      <w:pPr>
        <w:rPr>
          <w:rFonts w:cs="Arial"/>
          <w:b/>
          <w:bCs/>
          <w:sz w:val="24"/>
        </w:rPr>
      </w:pPr>
    </w:p>
    <w:p w14:paraId="4B4468E8" w14:textId="77777777" w:rsidR="005647E5" w:rsidRPr="00E250DC" w:rsidRDefault="005647E5" w:rsidP="003A739D">
      <w:pPr>
        <w:ind w:firstLine="720"/>
        <w:rPr>
          <w:rFonts w:cs="Arial"/>
          <w:b/>
          <w:bCs/>
          <w:sz w:val="24"/>
        </w:rPr>
      </w:pPr>
      <w:r w:rsidRPr="00E250DC">
        <w:rPr>
          <w:rFonts w:cs="Arial"/>
          <w:b/>
          <w:bCs/>
          <w:sz w:val="24"/>
        </w:rPr>
        <w:t>Swim England – Licencing</w:t>
      </w:r>
    </w:p>
    <w:p w14:paraId="1A797482" w14:textId="77777777" w:rsidR="005647E5" w:rsidRPr="00E250DC" w:rsidRDefault="005647E5" w:rsidP="003A739D">
      <w:pPr>
        <w:ind w:left="720"/>
        <w:rPr>
          <w:rFonts w:cs="Arial"/>
          <w:sz w:val="24"/>
        </w:rPr>
      </w:pPr>
      <w:r w:rsidRPr="00E250DC">
        <w:rPr>
          <w:rFonts w:cs="Arial"/>
          <w:sz w:val="24"/>
        </w:rPr>
        <w:t>Returns from applications from SE has been quite slow over the pas three months. Carolyn, my contact, is superb and tries her very best to turn things around quickly but I get the impression she is juggling many balls at the moment. Unfortunately, we have to be patient and wait our turn.</w:t>
      </w:r>
    </w:p>
    <w:p w14:paraId="40776C1A" w14:textId="77777777" w:rsidR="005647E5" w:rsidRPr="00E250DC" w:rsidRDefault="005647E5" w:rsidP="005647E5">
      <w:pPr>
        <w:rPr>
          <w:rFonts w:cs="Arial"/>
          <w:sz w:val="24"/>
        </w:rPr>
      </w:pPr>
    </w:p>
    <w:p w14:paraId="407B0939" w14:textId="77777777" w:rsidR="005647E5" w:rsidRPr="00E250DC" w:rsidRDefault="005647E5" w:rsidP="003A739D">
      <w:pPr>
        <w:ind w:firstLine="720"/>
        <w:rPr>
          <w:rFonts w:cs="Arial"/>
          <w:sz w:val="24"/>
        </w:rPr>
      </w:pPr>
      <w:r w:rsidRPr="00E250DC">
        <w:rPr>
          <w:rFonts w:cs="Arial"/>
          <w:sz w:val="24"/>
        </w:rPr>
        <w:t>I am currently waiting for Licences from the below applications: -</w:t>
      </w:r>
    </w:p>
    <w:p w14:paraId="4B1D9923" w14:textId="77777777" w:rsidR="005647E5" w:rsidRPr="00E250DC" w:rsidRDefault="005647E5" w:rsidP="003A739D">
      <w:pPr>
        <w:ind w:firstLine="720"/>
        <w:rPr>
          <w:rFonts w:cs="Arial"/>
          <w:sz w:val="24"/>
        </w:rPr>
      </w:pPr>
      <w:r w:rsidRPr="00E250DC">
        <w:rPr>
          <w:rFonts w:cs="Arial"/>
          <w:sz w:val="24"/>
        </w:rPr>
        <w:t>Wareham &amp; District – Applied 30/08/25</w:t>
      </w:r>
    </w:p>
    <w:p w14:paraId="4988ADDA" w14:textId="77777777" w:rsidR="005647E5" w:rsidRPr="00E250DC" w:rsidRDefault="005647E5" w:rsidP="003A739D">
      <w:pPr>
        <w:ind w:firstLine="720"/>
        <w:rPr>
          <w:rFonts w:cs="Arial"/>
          <w:sz w:val="24"/>
        </w:rPr>
      </w:pPr>
      <w:r w:rsidRPr="00E250DC">
        <w:rPr>
          <w:rFonts w:cs="Arial"/>
          <w:sz w:val="24"/>
        </w:rPr>
        <w:t>SE SWR – Applied 02/09/25</w:t>
      </w:r>
    </w:p>
    <w:p w14:paraId="1B8271BE" w14:textId="77777777" w:rsidR="005647E5" w:rsidRPr="00E250DC" w:rsidRDefault="005647E5" w:rsidP="003A739D">
      <w:pPr>
        <w:ind w:firstLine="720"/>
        <w:rPr>
          <w:rFonts w:cs="Arial"/>
          <w:sz w:val="24"/>
        </w:rPr>
      </w:pPr>
      <w:r w:rsidRPr="00E250DC">
        <w:rPr>
          <w:rFonts w:cs="Arial"/>
          <w:sz w:val="24"/>
        </w:rPr>
        <w:t>Bridport Barracudas – Applied 02/09/25</w:t>
      </w:r>
    </w:p>
    <w:p w14:paraId="76524EED" w14:textId="77777777" w:rsidR="005647E5" w:rsidRPr="00E250DC" w:rsidRDefault="005647E5" w:rsidP="003A739D">
      <w:pPr>
        <w:ind w:firstLine="720"/>
        <w:rPr>
          <w:rFonts w:cs="Arial"/>
          <w:sz w:val="24"/>
        </w:rPr>
      </w:pPr>
      <w:r w:rsidRPr="00E250DC">
        <w:rPr>
          <w:rFonts w:cs="Arial"/>
          <w:sz w:val="24"/>
        </w:rPr>
        <w:t>Bristol North – Applied 03//09/25</w:t>
      </w:r>
    </w:p>
    <w:p w14:paraId="4EAAD02F" w14:textId="77777777" w:rsidR="005647E5" w:rsidRPr="00E250DC" w:rsidRDefault="005647E5" w:rsidP="003A739D">
      <w:pPr>
        <w:ind w:firstLine="720"/>
        <w:rPr>
          <w:rFonts w:cs="Arial"/>
          <w:sz w:val="24"/>
        </w:rPr>
      </w:pPr>
      <w:r w:rsidRPr="00E250DC">
        <w:rPr>
          <w:rFonts w:cs="Arial"/>
          <w:sz w:val="24"/>
        </w:rPr>
        <w:t>Swim Bournemouth – Applied 03/09/25</w:t>
      </w:r>
    </w:p>
    <w:p w14:paraId="0A017F1B" w14:textId="77777777" w:rsidR="005647E5" w:rsidRPr="00E250DC" w:rsidRDefault="005647E5" w:rsidP="003A739D">
      <w:pPr>
        <w:ind w:firstLine="720"/>
        <w:rPr>
          <w:rFonts w:cs="Arial"/>
          <w:sz w:val="24"/>
        </w:rPr>
      </w:pPr>
      <w:r w:rsidRPr="00E250DC">
        <w:rPr>
          <w:rFonts w:cs="Arial"/>
          <w:sz w:val="24"/>
        </w:rPr>
        <w:t>West Dorset – Applied 07/09/25</w:t>
      </w:r>
    </w:p>
    <w:p w14:paraId="7675F517" w14:textId="77777777" w:rsidR="005647E5" w:rsidRPr="00E250DC" w:rsidRDefault="005647E5" w:rsidP="005647E5">
      <w:pPr>
        <w:rPr>
          <w:rFonts w:cs="Arial"/>
          <w:sz w:val="24"/>
        </w:rPr>
      </w:pPr>
    </w:p>
    <w:p w14:paraId="26485BBC" w14:textId="77777777" w:rsidR="005647E5" w:rsidRPr="00E250DC" w:rsidRDefault="005647E5" w:rsidP="003A739D">
      <w:pPr>
        <w:ind w:left="720"/>
        <w:rPr>
          <w:rFonts w:cs="Arial"/>
          <w:sz w:val="24"/>
        </w:rPr>
      </w:pPr>
      <w:r w:rsidRPr="00E250DC">
        <w:rPr>
          <w:rFonts w:cs="Arial"/>
          <w:sz w:val="24"/>
        </w:rPr>
        <w:t>Polite Reminder, I need to remind all of the 60-day rule for Licencing. This is a SE and SWR rule and you must give me 60 days to Licence a meet. Some of the SWR clubs are slipping off this. There are three meets in November that need applying for in September.</w:t>
      </w:r>
    </w:p>
    <w:p w14:paraId="40F3EFD2" w14:textId="77777777" w:rsidR="005647E5" w:rsidRPr="00E250DC" w:rsidRDefault="005647E5" w:rsidP="005647E5">
      <w:pPr>
        <w:rPr>
          <w:rFonts w:cs="Arial"/>
          <w:sz w:val="24"/>
        </w:rPr>
      </w:pPr>
    </w:p>
    <w:p w14:paraId="694431CA" w14:textId="77777777" w:rsidR="005647E5" w:rsidRPr="00E250DC" w:rsidRDefault="005647E5" w:rsidP="003A739D">
      <w:pPr>
        <w:ind w:firstLine="720"/>
        <w:rPr>
          <w:rFonts w:cs="Arial"/>
          <w:b/>
          <w:bCs/>
          <w:sz w:val="24"/>
        </w:rPr>
      </w:pPr>
      <w:r w:rsidRPr="00E250DC">
        <w:rPr>
          <w:rFonts w:cs="Arial"/>
          <w:b/>
          <w:bCs/>
          <w:sz w:val="24"/>
        </w:rPr>
        <w:t>Regional Licencing Officer</w:t>
      </w:r>
    </w:p>
    <w:p w14:paraId="7836FECD" w14:textId="77777777" w:rsidR="005647E5" w:rsidRDefault="005647E5" w:rsidP="003A739D">
      <w:pPr>
        <w:ind w:left="720"/>
        <w:rPr>
          <w:rFonts w:cs="Arial"/>
          <w:sz w:val="24"/>
        </w:rPr>
      </w:pPr>
      <w:r w:rsidRPr="00E250DC">
        <w:rPr>
          <w:rFonts w:cs="Arial"/>
          <w:sz w:val="24"/>
        </w:rPr>
        <w:t xml:space="preserve">I have not been advised of any volunteer to take over this role at the end of September. There have been some whispers that if nobody comes forward the SWR Officer would have to take over. I would prefer this not to happen as there are hours of work involved, and I have spent years building the RLO and </w:t>
      </w:r>
      <w:r w:rsidRPr="00E250DC">
        <w:rPr>
          <w:rFonts w:cs="Arial"/>
          <w:sz w:val="24"/>
        </w:rPr>
        <w:lastRenderedPageBreak/>
        <w:t>Licencing role. So, if nobody has stepped up, I would like to request that I continue in the role for another year and see where we go from there?</w:t>
      </w:r>
    </w:p>
    <w:p w14:paraId="1A82E267" w14:textId="77777777" w:rsidR="00BC1178" w:rsidRDefault="00BC1178" w:rsidP="003A739D">
      <w:pPr>
        <w:ind w:left="720"/>
        <w:rPr>
          <w:rFonts w:cs="Arial"/>
          <w:sz w:val="24"/>
        </w:rPr>
      </w:pPr>
    </w:p>
    <w:p w14:paraId="57D0976D" w14:textId="56943DAA" w:rsidR="006F5600" w:rsidRDefault="000D38E6" w:rsidP="003A739D">
      <w:pPr>
        <w:ind w:left="720"/>
        <w:rPr>
          <w:rFonts w:cs="Arial"/>
          <w:sz w:val="24"/>
        </w:rPr>
      </w:pPr>
      <w:r>
        <w:rPr>
          <w:rFonts w:cs="Arial"/>
          <w:sz w:val="24"/>
        </w:rPr>
        <w:t>54.2</w:t>
      </w:r>
      <w:r>
        <w:rPr>
          <w:rFonts w:cs="Arial"/>
          <w:sz w:val="24"/>
        </w:rPr>
        <w:tab/>
        <w:t xml:space="preserve">CV has been contacted re the licensing officer role and will </w:t>
      </w:r>
      <w:r w:rsidR="00BC1178">
        <w:rPr>
          <w:rFonts w:cs="Arial"/>
          <w:sz w:val="24"/>
        </w:rPr>
        <w:t>organise an introduction to LL</w:t>
      </w:r>
    </w:p>
    <w:p w14:paraId="3095546D" w14:textId="77777777" w:rsidR="00BC1178" w:rsidRDefault="00BC1178" w:rsidP="003A739D">
      <w:pPr>
        <w:ind w:left="720"/>
        <w:rPr>
          <w:rFonts w:cs="Arial"/>
          <w:sz w:val="24"/>
        </w:rPr>
      </w:pPr>
    </w:p>
    <w:p w14:paraId="57B2DB5A" w14:textId="24E9F160" w:rsidR="00BC1178" w:rsidRPr="00E250DC" w:rsidRDefault="00065156" w:rsidP="003A739D">
      <w:pPr>
        <w:ind w:left="720"/>
        <w:rPr>
          <w:rFonts w:cs="Arial"/>
          <w:sz w:val="24"/>
        </w:rPr>
      </w:pPr>
      <w:r>
        <w:rPr>
          <w:rFonts w:cs="Arial"/>
          <w:sz w:val="24"/>
        </w:rPr>
        <w:t>54.3</w:t>
      </w:r>
      <w:r>
        <w:rPr>
          <w:rFonts w:cs="Arial"/>
          <w:sz w:val="24"/>
        </w:rPr>
        <w:tab/>
        <w:t xml:space="preserve">SY raised the subject of Clerical Allowance for the Licensing Officer. CR </w:t>
      </w:r>
      <w:r w:rsidR="0091577D">
        <w:rPr>
          <w:rFonts w:cs="Arial"/>
          <w:sz w:val="24"/>
        </w:rPr>
        <w:t>will arrange to send across the policy to LL.</w:t>
      </w:r>
    </w:p>
    <w:p w14:paraId="0C729DCF" w14:textId="77777777" w:rsidR="005647E5" w:rsidRPr="00A66ADD" w:rsidRDefault="005647E5" w:rsidP="00EA54D5">
      <w:pPr>
        <w:rPr>
          <w:b/>
          <w:bCs/>
          <w:sz w:val="24"/>
        </w:rPr>
      </w:pPr>
    </w:p>
    <w:p w14:paraId="7ABDA198" w14:textId="57ED4FE2" w:rsidR="00CA54A5" w:rsidRDefault="00CA54A5" w:rsidP="002E46C0">
      <w:pPr>
        <w:rPr>
          <w:b/>
          <w:bCs/>
          <w:sz w:val="24"/>
        </w:rPr>
      </w:pPr>
    </w:p>
    <w:p w14:paraId="77C62483" w14:textId="23605B12" w:rsidR="00CA54A5" w:rsidRDefault="00717A4D" w:rsidP="002E46C0">
      <w:pPr>
        <w:rPr>
          <w:b/>
          <w:bCs/>
          <w:sz w:val="24"/>
        </w:rPr>
      </w:pPr>
      <w:r>
        <w:rPr>
          <w:b/>
          <w:bCs/>
          <w:sz w:val="24"/>
        </w:rPr>
        <w:t>55</w:t>
      </w:r>
      <w:r w:rsidR="00CA54A5">
        <w:rPr>
          <w:b/>
          <w:bCs/>
          <w:sz w:val="24"/>
        </w:rPr>
        <w:t>.</w:t>
      </w:r>
      <w:r w:rsidR="00CA54A5">
        <w:rPr>
          <w:b/>
          <w:bCs/>
          <w:sz w:val="24"/>
        </w:rPr>
        <w:tab/>
        <w:t>Coaches Report:</w:t>
      </w:r>
    </w:p>
    <w:p w14:paraId="0B4D1F05" w14:textId="28ABBA44" w:rsidR="00CA54A5" w:rsidRDefault="00CA54A5" w:rsidP="002E46C0">
      <w:pPr>
        <w:rPr>
          <w:b/>
          <w:bCs/>
          <w:sz w:val="24"/>
        </w:rPr>
      </w:pPr>
    </w:p>
    <w:p w14:paraId="7E290F10" w14:textId="630F7F2D" w:rsidR="00376C48" w:rsidRDefault="009A67E9" w:rsidP="005B687B">
      <w:pPr>
        <w:ind w:left="1440" w:hanging="720"/>
        <w:rPr>
          <w:sz w:val="24"/>
        </w:rPr>
      </w:pPr>
      <w:r>
        <w:rPr>
          <w:sz w:val="24"/>
        </w:rPr>
        <w:t>40</w:t>
      </w:r>
      <w:r w:rsidR="00CA54A5">
        <w:rPr>
          <w:sz w:val="24"/>
        </w:rPr>
        <w:t>.1</w:t>
      </w:r>
      <w:r w:rsidR="00CA54A5">
        <w:rPr>
          <w:sz w:val="24"/>
        </w:rPr>
        <w:tab/>
      </w:r>
      <w:r>
        <w:rPr>
          <w:sz w:val="24"/>
        </w:rPr>
        <w:t>No report</w:t>
      </w:r>
    </w:p>
    <w:p w14:paraId="675F74DA" w14:textId="77777777" w:rsidR="00F446F2" w:rsidRDefault="00F446F2" w:rsidP="00361976">
      <w:pPr>
        <w:rPr>
          <w:b/>
          <w:bCs/>
          <w:sz w:val="24"/>
        </w:rPr>
      </w:pPr>
    </w:p>
    <w:p w14:paraId="03E97ECD" w14:textId="390EB425" w:rsidR="00361976" w:rsidRDefault="00717A4D" w:rsidP="00361976">
      <w:pPr>
        <w:rPr>
          <w:b/>
          <w:bCs/>
          <w:sz w:val="24"/>
        </w:rPr>
      </w:pPr>
      <w:r>
        <w:rPr>
          <w:b/>
          <w:bCs/>
          <w:sz w:val="24"/>
        </w:rPr>
        <w:t>56</w:t>
      </w:r>
      <w:r w:rsidR="00361976">
        <w:rPr>
          <w:b/>
          <w:bCs/>
          <w:sz w:val="24"/>
        </w:rPr>
        <w:t>.</w:t>
      </w:r>
      <w:r w:rsidR="00361976">
        <w:rPr>
          <w:b/>
          <w:bCs/>
          <w:sz w:val="24"/>
        </w:rPr>
        <w:tab/>
        <w:t>Regional Swimming Manager</w:t>
      </w:r>
    </w:p>
    <w:p w14:paraId="59E06719" w14:textId="77777777" w:rsidR="00BC5673" w:rsidRDefault="00BC5673" w:rsidP="00361976">
      <w:pPr>
        <w:rPr>
          <w:sz w:val="24"/>
        </w:rPr>
      </w:pPr>
    </w:p>
    <w:p w14:paraId="2413EF89" w14:textId="36A1D842" w:rsidR="00A35905" w:rsidRDefault="00BC5673" w:rsidP="00717A4D">
      <w:pPr>
        <w:ind w:left="1440" w:hanging="720"/>
        <w:rPr>
          <w:sz w:val="24"/>
        </w:rPr>
      </w:pPr>
      <w:r>
        <w:rPr>
          <w:sz w:val="24"/>
        </w:rPr>
        <w:t>41</w:t>
      </w:r>
      <w:r w:rsidR="002B2AF0">
        <w:rPr>
          <w:sz w:val="24"/>
        </w:rPr>
        <w:t>.1</w:t>
      </w:r>
      <w:r w:rsidR="002B2AF0">
        <w:rPr>
          <w:sz w:val="24"/>
        </w:rPr>
        <w:tab/>
      </w:r>
      <w:r w:rsidR="00717A4D">
        <w:rPr>
          <w:sz w:val="24"/>
        </w:rPr>
        <w:t xml:space="preserve">Already discussed </w:t>
      </w:r>
      <w:r w:rsidR="00475B4C">
        <w:rPr>
          <w:sz w:val="24"/>
        </w:rPr>
        <w:t>within 53.</w:t>
      </w:r>
    </w:p>
    <w:p w14:paraId="1FEA2A04" w14:textId="26B479BC" w:rsidR="00BF5B03" w:rsidRDefault="00CA54A5" w:rsidP="00D001C2">
      <w:pPr>
        <w:ind w:left="720" w:hanging="720"/>
        <w:rPr>
          <w:sz w:val="24"/>
        </w:rPr>
      </w:pPr>
      <w:r>
        <w:rPr>
          <w:sz w:val="24"/>
        </w:rPr>
        <w:tab/>
      </w:r>
    </w:p>
    <w:p w14:paraId="5DD0638E" w14:textId="1E883234" w:rsidR="006A7D1D" w:rsidRDefault="006A7D1D" w:rsidP="002E46C0">
      <w:pPr>
        <w:rPr>
          <w:sz w:val="24"/>
        </w:rPr>
      </w:pPr>
    </w:p>
    <w:p w14:paraId="69FAB2C7" w14:textId="664728C2" w:rsidR="006A7D1D" w:rsidRDefault="00475B4C" w:rsidP="002E46C0">
      <w:pPr>
        <w:rPr>
          <w:b/>
          <w:bCs/>
          <w:sz w:val="24"/>
        </w:rPr>
      </w:pPr>
      <w:r>
        <w:rPr>
          <w:b/>
          <w:bCs/>
          <w:sz w:val="24"/>
        </w:rPr>
        <w:t>57</w:t>
      </w:r>
      <w:r w:rsidR="006A7D1D">
        <w:rPr>
          <w:b/>
          <w:bCs/>
          <w:sz w:val="24"/>
        </w:rPr>
        <w:tab/>
      </w:r>
      <w:r w:rsidR="000A2B3D">
        <w:rPr>
          <w:b/>
          <w:bCs/>
          <w:sz w:val="24"/>
        </w:rPr>
        <w:t>Officials report</w:t>
      </w:r>
      <w:r w:rsidR="006A7D1D">
        <w:rPr>
          <w:b/>
          <w:bCs/>
          <w:sz w:val="24"/>
        </w:rPr>
        <w:t>:</w:t>
      </w:r>
    </w:p>
    <w:p w14:paraId="7CCE06EA" w14:textId="06EC2BF5" w:rsidR="006A7D1D" w:rsidRDefault="006A7D1D" w:rsidP="002E46C0">
      <w:pPr>
        <w:rPr>
          <w:b/>
          <w:bCs/>
          <w:sz w:val="24"/>
        </w:rPr>
      </w:pPr>
    </w:p>
    <w:p w14:paraId="1EA33DA5" w14:textId="77777777" w:rsidR="00550BA2" w:rsidRPr="00713EF9" w:rsidRDefault="00550BA2" w:rsidP="00550BA2">
      <w:pPr>
        <w:ind w:firstLine="720"/>
        <w:rPr>
          <w:rFonts w:cs="Arial"/>
          <w:b/>
          <w:bCs/>
          <w:sz w:val="24"/>
        </w:rPr>
      </w:pPr>
      <w:r w:rsidRPr="00713EF9">
        <w:rPr>
          <w:rFonts w:cs="Arial"/>
          <w:b/>
          <w:bCs/>
          <w:sz w:val="24"/>
        </w:rPr>
        <w:t>SESW Technical Official of the Year</w:t>
      </w:r>
    </w:p>
    <w:p w14:paraId="77809DAF" w14:textId="77777777" w:rsidR="00550BA2" w:rsidRPr="00713EF9" w:rsidRDefault="00550BA2" w:rsidP="00550BA2">
      <w:pPr>
        <w:ind w:left="720"/>
        <w:rPr>
          <w:rFonts w:cs="Arial"/>
          <w:sz w:val="24"/>
        </w:rPr>
      </w:pPr>
      <w:r w:rsidRPr="00713EF9">
        <w:rPr>
          <w:rFonts w:cs="Arial"/>
          <w:sz w:val="24"/>
        </w:rPr>
        <w:t>Congratulations to the nominees who will attend the regional award presentation on 21 September.</w:t>
      </w:r>
    </w:p>
    <w:p w14:paraId="1C2E2C00" w14:textId="77777777" w:rsidR="00550BA2" w:rsidRPr="00713EF9" w:rsidRDefault="00550BA2" w:rsidP="00550BA2">
      <w:pPr>
        <w:ind w:firstLine="720"/>
        <w:rPr>
          <w:rFonts w:cs="Arial"/>
          <w:b/>
          <w:bCs/>
          <w:sz w:val="24"/>
        </w:rPr>
      </w:pPr>
      <w:r w:rsidRPr="00713EF9">
        <w:rPr>
          <w:rFonts w:cs="Arial"/>
          <w:b/>
          <w:bCs/>
          <w:sz w:val="24"/>
        </w:rPr>
        <w:t>SW officials</w:t>
      </w:r>
    </w:p>
    <w:p w14:paraId="325AC55B" w14:textId="77777777" w:rsidR="00550BA2" w:rsidRPr="00713EF9" w:rsidRDefault="00550BA2" w:rsidP="00550BA2">
      <w:pPr>
        <w:ind w:left="720"/>
        <w:rPr>
          <w:rFonts w:cs="Arial"/>
          <w:sz w:val="24"/>
        </w:rPr>
      </w:pPr>
      <w:r w:rsidRPr="00713EF9">
        <w:rPr>
          <w:rFonts w:cs="Arial"/>
          <w:sz w:val="24"/>
        </w:rPr>
        <w:t xml:space="preserve">Update received from Jill Beard, (SWR Training and Development Officer), that the next list of licensed officials will probably be received at the end of September. </w:t>
      </w:r>
    </w:p>
    <w:p w14:paraId="5F52073A" w14:textId="77777777" w:rsidR="00550BA2" w:rsidRDefault="00550BA2" w:rsidP="00550BA2">
      <w:pPr>
        <w:ind w:left="720"/>
        <w:rPr>
          <w:rFonts w:cs="Arial"/>
          <w:sz w:val="24"/>
        </w:rPr>
      </w:pPr>
      <w:r w:rsidRPr="00713EF9">
        <w:rPr>
          <w:rFonts w:cs="Arial"/>
          <w:sz w:val="24"/>
        </w:rPr>
        <w:t>My June report to the committee advised there were 791 licensed officials based on the previous list. For reference the list only includes those with a current licence and the minimum qualification to trigger licence is J1).   There will be a rise in numbers based on the flurry of sign offs over the summer. A number of SW funded J1 vouchers were issued over the summer period, in addition to some self-funders. Hopefully trainees will complete the qualification at events in the coming months.</w:t>
      </w:r>
    </w:p>
    <w:p w14:paraId="1E18751C" w14:textId="77777777" w:rsidR="0048395E" w:rsidRPr="00713EF9" w:rsidRDefault="0048395E" w:rsidP="00550BA2">
      <w:pPr>
        <w:ind w:left="720"/>
        <w:rPr>
          <w:rFonts w:cs="Arial"/>
          <w:sz w:val="24"/>
        </w:rPr>
      </w:pPr>
    </w:p>
    <w:p w14:paraId="68EC2DBC" w14:textId="77777777" w:rsidR="00550BA2" w:rsidRPr="00713EF9" w:rsidRDefault="00550BA2" w:rsidP="0048395E">
      <w:pPr>
        <w:ind w:firstLine="720"/>
        <w:rPr>
          <w:rFonts w:cs="Arial"/>
          <w:b/>
          <w:bCs/>
          <w:sz w:val="24"/>
        </w:rPr>
      </w:pPr>
      <w:r w:rsidRPr="00713EF9">
        <w:rPr>
          <w:rFonts w:cs="Arial"/>
          <w:b/>
          <w:bCs/>
          <w:sz w:val="24"/>
        </w:rPr>
        <w:t>SW Training and Development</w:t>
      </w:r>
    </w:p>
    <w:p w14:paraId="47A37431" w14:textId="77777777" w:rsidR="00550BA2" w:rsidRPr="00713EF9" w:rsidRDefault="00550BA2" w:rsidP="00550BA2">
      <w:pPr>
        <w:pStyle w:val="ListParagraph"/>
        <w:numPr>
          <w:ilvl w:val="0"/>
          <w:numId w:val="22"/>
        </w:numPr>
        <w:rPr>
          <w:rFonts w:ascii="Arial" w:hAnsi="Arial" w:cs="Arial"/>
          <w:sz w:val="24"/>
          <w:szCs w:val="24"/>
        </w:rPr>
      </w:pPr>
      <w:r w:rsidRPr="00713EF9">
        <w:rPr>
          <w:rFonts w:ascii="Arial" w:hAnsi="Arial" w:cs="Arial"/>
          <w:sz w:val="24"/>
          <w:szCs w:val="24"/>
        </w:rPr>
        <w:t>Para CPD 26/6 – development opportunity promoted. Next planned date 16/10.</w:t>
      </w:r>
    </w:p>
    <w:p w14:paraId="64AD4F0B" w14:textId="77777777" w:rsidR="00550BA2" w:rsidRPr="00713EF9" w:rsidRDefault="00550BA2" w:rsidP="00550BA2">
      <w:pPr>
        <w:pStyle w:val="ListParagraph"/>
        <w:numPr>
          <w:ilvl w:val="0"/>
          <w:numId w:val="22"/>
        </w:numPr>
        <w:rPr>
          <w:rFonts w:ascii="Arial" w:hAnsi="Arial" w:cs="Arial"/>
          <w:sz w:val="24"/>
          <w:szCs w:val="24"/>
        </w:rPr>
      </w:pPr>
      <w:r w:rsidRPr="00713EF9">
        <w:rPr>
          <w:rFonts w:ascii="Arial" w:hAnsi="Arial" w:cs="Arial"/>
          <w:sz w:val="24"/>
          <w:szCs w:val="24"/>
        </w:rPr>
        <w:t>J2 course 11/9 - 10 candidates registered. Next planned date 7/10 applications open.</w:t>
      </w:r>
    </w:p>
    <w:p w14:paraId="67BE51A1" w14:textId="77777777" w:rsidR="00550BA2" w:rsidRPr="00713EF9" w:rsidRDefault="00550BA2" w:rsidP="00550BA2">
      <w:pPr>
        <w:pStyle w:val="ListParagraph"/>
        <w:numPr>
          <w:ilvl w:val="0"/>
          <w:numId w:val="22"/>
        </w:numPr>
        <w:rPr>
          <w:rFonts w:ascii="Arial" w:hAnsi="Arial" w:cs="Arial"/>
          <w:b/>
          <w:bCs/>
          <w:sz w:val="24"/>
          <w:szCs w:val="24"/>
        </w:rPr>
      </w:pPr>
      <w:r w:rsidRPr="00713EF9">
        <w:rPr>
          <w:rFonts w:ascii="Arial" w:hAnsi="Arial" w:cs="Arial"/>
          <w:sz w:val="24"/>
          <w:szCs w:val="24"/>
        </w:rPr>
        <w:t>Referee exam May resit</w:t>
      </w:r>
      <w:r w:rsidRPr="00713EF9">
        <w:rPr>
          <w:rFonts w:ascii="Arial" w:hAnsi="Arial" w:cs="Arial"/>
          <w:b/>
          <w:bCs/>
          <w:sz w:val="24"/>
          <w:szCs w:val="24"/>
        </w:rPr>
        <w:t xml:space="preserve"> – </w:t>
      </w:r>
      <w:r w:rsidRPr="00713EF9">
        <w:rPr>
          <w:rFonts w:ascii="Arial" w:hAnsi="Arial" w:cs="Arial"/>
          <w:sz w:val="24"/>
          <w:szCs w:val="24"/>
        </w:rPr>
        <w:t>both candidates</w:t>
      </w:r>
      <w:r w:rsidRPr="00713EF9">
        <w:rPr>
          <w:rFonts w:ascii="Arial" w:hAnsi="Arial" w:cs="Arial"/>
          <w:b/>
          <w:bCs/>
          <w:sz w:val="24"/>
          <w:szCs w:val="24"/>
        </w:rPr>
        <w:t xml:space="preserve"> </w:t>
      </w:r>
      <w:r w:rsidRPr="00713EF9">
        <w:rPr>
          <w:rFonts w:ascii="Arial" w:hAnsi="Arial" w:cs="Arial"/>
          <w:sz w:val="24"/>
          <w:szCs w:val="24"/>
        </w:rPr>
        <w:t>passed, aware that one practical has been arranged for early October.</w:t>
      </w:r>
    </w:p>
    <w:p w14:paraId="0B4E7844" w14:textId="77777777" w:rsidR="00550BA2" w:rsidRPr="00713EF9" w:rsidRDefault="00550BA2" w:rsidP="00550BA2">
      <w:pPr>
        <w:ind w:firstLine="720"/>
        <w:rPr>
          <w:rFonts w:cs="Arial"/>
          <w:b/>
          <w:bCs/>
          <w:sz w:val="24"/>
        </w:rPr>
      </w:pPr>
      <w:r w:rsidRPr="00713EF9">
        <w:rPr>
          <w:rFonts w:cs="Arial"/>
          <w:b/>
          <w:bCs/>
          <w:sz w:val="24"/>
        </w:rPr>
        <w:t>SW officials at international / national events</w:t>
      </w:r>
    </w:p>
    <w:p w14:paraId="5C6875F5" w14:textId="77777777" w:rsidR="00550BA2" w:rsidRPr="00713EF9" w:rsidRDefault="00550BA2" w:rsidP="00550BA2">
      <w:pPr>
        <w:ind w:left="720"/>
        <w:rPr>
          <w:rFonts w:cs="Arial"/>
          <w:b/>
          <w:bCs/>
          <w:sz w:val="24"/>
        </w:rPr>
      </w:pPr>
      <w:r w:rsidRPr="00713EF9">
        <w:rPr>
          <w:rFonts w:cs="Arial"/>
          <w:b/>
          <w:bCs/>
          <w:sz w:val="24"/>
        </w:rPr>
        <w:t>European Para Youth Games (Turkey)</w:t>
      </w:r>
    </w:p>
    <w:p w14:paraId="2E822D1E" w14:textId="77777777" w:rsidR="00550BA2" w:rsidRPr="00713EF9" w:rsidRDefault="00550BA2" w:rsidP="006F1BF4">
      <w:pPr>
        <w:ind w:left="720"/>
        <w:rPr>
          <w:rFonts w:cs="Arial"/>
          <w:sz w:val="24"/>
        </w:rPr>
      </w:pPr>
      <w:r w:rsidRPr="00713EF9">
        <w:rPr>
          <w:rFonts w:cs="Arial"/>
          <w:sz w:val="24"/>
        </w:rPr>
        <w:t>Nicky Vause (Somerset). International Technical Official appointment for World Para Swimming.</w:t>
      </w:r>
    </w:p>
    <w:p w14:paraId="5309AE11" w14:textId="77777777" w:rsidR="00550BA2" w:rsidRPr="00713EF9" w:rsidRDefault="00550BA2" w:rsidP="006F1BF4">
      <w:pPr>
        <w:ind w:firstLine="720"/>
        <w:rPr>
          <w:rFonts w:cs="Arial"/>
          <w:b/>
          <w:bCs/>
          <w:sz w:val="24"/>
        </w:rPr>
      </w:pPr>
      <w:r w:rsidRPr="00713EF9">
        <w:rPr>
          <w:rFonts w:cs="Arial"/>
          <w:b/>
          <w:bCs/>
          <w:sz w:val="24"/>
        </w:rPr>
        <w:t xml:space="preserve">AGB Next Gen Championships </w:t>
      </w:r>
    </w:p>
    <w:p w14:paraId="356797AC" w14:textId="77777777" w:rsidR="00550BA2" w:rsidRPr="00713EF9" w:rsidRDefault="00550BA2" w:rsidP="006F1BF4">
      <w:pPr>
        <w:ind w:firstLine="720"/>
        <w:rPr>
          <w:rFonts w:cs="Arial"/>
          <w:sz w:val="24"/>
        </w:rPr>
      </w:pPr>
      <w:r w:rsidRPr="00713EF9">
        <w:rPr>
          <w:rFonts w:cs="Arial"/>
          <w:sz w:val="24"/>
        </w:rPr>
        <w:t>Dave Avery, (Devon).</w:t>
      </w:r>
    </w:p>
    <w:p w14:paraId="62325EA0" w14:textId="77777777" w:rsidR="00550BA2" w:rsidRPr="00713EF9" w:rsidRDefault="00550BA2" w:rsidP="006F1BF4">
      <w:pPr>
        <w:ind w:firstLine="720"/>
        <w:rPr>
          <w:rFonts w:cs="Arial"/>
          <w:sz w:val="24"/>
        </w:rPr>
      </w:pPr>
      <w:r w:rsidRPr="00713EF9">
        <w:rPr>
          <w:rFonts w:cs="Arial"/>
          <w:sz w:val="24"/>
        </w:rPr>
        <w:t>Jeff Cooper, (Somerset).</w:t>
      </w:r>
    </w:p>
    <w:p w14:paraId="4165025B" w14:textId="77777777" w:rsidR="00550BA2" w:rsidRPr="00713EF9" w:rsidRDefault="00550BA2" w:rsidP="006F1BF4">
      <w:pPr>
        <w:ind w:firstLine="720"/>
        <w:rPr>
          <w:rFonts w:cs="Arial"/>
          <w:sz w:val="24"/>
        </w:rPr>
      </w:pPr>
      <w:r w:rsidRPr="00713EF9">
        <w:rPr>
          <w:rFonts w:cs="Arial"/>
          <w:sz w:val="24"/>
        </w:rPr>
        <w:lastRenderedPageBreak/>
        <w:t>Sue Gabriel, (Cornwall).</w:t>
      </w:r>
    </w:p>
    <w:p w14:paraId="5B183BEB" w14:textId="77777777" w:rsidR="00550BA2" w:rsidRPr="00713EF9" w:rsidRDefault="00550BA2" w:rsidP="006F1BF4">
      <w:pPr>
        <w:ind w:left="720"/>
        <w:rPr>
          <w:rFonts w:cs="Arial"/>
          <w:sz w:val="24"/>
        </w:rPr>
      </w:pPr>
      <w:r w:rsidRPr="00713EF9">
        <w:rPr>
          <w:rFonts w:cs="Arial"/>
          <w:sz w:val="24"/>
        </w:rPr>
        <w:t>Paul Robbins, (Wilts).</w:t>
      </w:r>
    </w:p>
    <w:p w14:paraId="4BBF7E90" w14:textId="77777777" w:rsidR="00550BA2" w:rsidRPr="00713EF9" w:rsidRDefault="00550BA2" w:rsidP="006F1BF4">
      <w:pPr>
        <w:ind w:left="720"/>
        <w:rPr>
          <w:rFonts w:cs="Arial"/>
          <w:b/>
          <w:bCs/>
          <w:sz w:val="24"/>
        </w:rPr>
      </w:pPr>
      <w:r w:rsidRPr="00713EF9">
        <w:rPr>
          <w:rFonts w:cs="Arial"/>
          <w:b/>
          <w:bCs/>
          <w:sz w:val="24"/>
        </w:rPr>
        <w:t>Swin England Summer Championships</w:t>
      </w:r>
    </w:p>
    <w:p w14:paraId="0C672C23" w14:textId="77777777" w:rsidR="00550BA2" w:rsidRPr="00713EF9" w:rsidRDefault="00550BA2" w:rsidP="006F1BF4">
      <w:pPr>
        <w:ind w:left="720"/>
        <w:rPr>
          <w:rFonts w:cs="Arial"/>
          <w:sz w:val="24"/>
        </w:rPr>
      </w:pPr>
      <w:r w:rsidRPr="00713EF9">
        <w:rPr>
          <w:rFonts w:cs="Arial"/>
          <w:sz w:val="24"/>
        </w:rPr>
        <w:t>Jeff Cooper, (Somerset).</w:t>
      </w:r>
    </w:p>
    <w:p w14:paraId="6D14FBAD" w14:textId="77777777" w:rsidR="00550BA2" w:rsidRPr="00713EF9" w:rsidRDefault="00550BA2" w:rsidP="006F1BF4">
      <w:pPr>
        <w:ind w:left="720"/>
        <w:rPr>
          <w:rFonts w:cs="Arial"/>
          <w:sz w:val="24"/>
        </w:rPr>
      </w:pPr>
      <w:r w:rsidRPr="00713EF9">
        <w:rPr>
          <w:rFonts w:cs="Arial"/>
          <w:sz w:val="24"/>
        </w:rPr>
        <w:t>Sue Gabriel, (Cornwall).</w:t>
      </w:r>
    </w:p>
    <w:p w14:paraId="59080831" w14:textId="77777777" w:rsidR="00550BA2" w:rsidRPr="00713EF9" w:rsidRDefault="00550BA2" w:rsidP="006F1BF4">
      <w:pPr>
        <w:ind w:left="720"/>
        <w:rPr>
          <w:rFonts w:cs="Arial"/>
          <w:sz w:val="24"/>
        </w:rPr>
      </w:pPr>
      <w:r w:rsidRPr="00713EF9">
        <w:rPr>
          <w:rFonts w:cs="Arial"/>
          <w:sz w:val="24"/>
        </w:rPr>
        <w:t>Stephanie Powell, (Somerset).</w:t>
      </w:r>
    </w:p>
    <w:p w14:paraId="242F32D1" w14:textId="77777777" w:rsidR="00550BA2" w:rsidRPr="00713EF9" w:rsidRDefault="00550BA2" w:rsidP="006F1BF4">
      <w:pPr>
        <w:ind w:left="720"/>
        <w:rPr>
          <w:rFonts w:cs="Arial"/>
          <w:sz w:val="24"/>
        </w:rPr>
      </w:pPr>
      <w:r w:rsidRPr="00713EF9">
        <w:rPr>
          <w:rFonts w:cs="Arial"/>
          <w:sz w:val="24"/>
        </w:rPr>
        <w:t>Nicky Vause (Somerset).</w:t>
      </w:r>
    </w:p>
    <w:p w14:paraId="41BD4ECC" w14:textId="77777777" w:rsidR="00550BA2" w:rsidRPr="00713EF9" w:rsidRDefault="00550BA2" w:rsidP="006F1BF4">
      <w:pPr>
        <w:ind w:left="720"/>
        <w:rPr>
          <w:rFonts w:cs="Arial"/>
          <w:sz w:val="24"/>
        </w:rPr>
      </w:pPr>
      <w:r w:rsidRPr="00713EF9">
        <w:rPr>
          <w:rFonts w:cs="Arial"/>
          <w:sz w:val="24"/>
        </w:rPr>
        <w:t>Sila Xiong</w:t>
      </w:r>
    </w:p>
    <w:p w14:paraId="1684BDE8" w14:textId="77777777" w:rsidR="00550BA2" w:rsidRPr="00713EF9" w:rsidRDefault="00550BA2" w:rsidP="00550BA2">
      <w:pPr>
        <w:rPr>
          <w:rFonts w:cs="Arial"/>
          <w:b/>
          <w:bCs/>
          <w:sz w:val="24"/>
        </w:rPr>
      </w:pPr>
    </w:p>
    <w:p w14:paraId="7D761FEE" w14:textId="77777777" w:rsidR="00550BA2" w:rsidRPr="00713EF9" w:rsidRDefault="00550BA2" w:rsidP="00550BA2">
      <w:pPr>
        <w:rPr>
          <w:rFonts w:cs="Arial"/>
          <w:b/>
          <w:bCs/>
          <w:sz w:val="24"/>
        </w:rPr>
      </w:pPr>
    </w:p>
    <w:p w14:paraId="37B3E592" w14:textId="77777777" w:rsidR="00550BA2" w:rsidRPr="00713EF9" w:rsidRDefault="00550BA2" w:rsidP="00550BA2">
      <w:pPr>
        <w:rPr>
          <w:rFonts w:cs="Arial"/>
          <w:b/>
          <w:bCs/>
          <w:sz w:val="24"/>
        </w:rPr>
      </w:pPr>
    </w:p>
    <w:p w14:paraId="0B7AF27A" w14:textId="77777777" w:rsidR="00550BA2" w:rsidRPr="00713EF9" w:rsidRDefault="00550BA2" w:rsidP="006F1BF4">
      <w:pPr>
        <w:ind w:left="720"/>
        <w:rPr>
          <w:rFonts w:cs="Arial"/>
          <w:b/>
          <w:bCs/>
          <w:sz w:val="24"/>
        </w:rPr>
      </w:pPr>
      <w:r w:rsidRPr="00713EF9">
        <w:rPr>
          <w:rFonts w:cs="Arial"/>
          <w:b/>
          <w:bCs/>
          <w:sz w:val="24"/>
        </w:rPr>
        <w:t>Swim Wales Summer Championships</w:t>
      </w:r>
    </w:p>
    <w:p w14:paraId="06B4DD09" w14:textId="77777777" w:rsidR="00550BA2" w:rsidRPr="00713EF9" w:rsidRDefault="00550BA2" w:rsidP="006F1BF4">
      <w:pPr>
        <w:ind w:left="720"/>
        <w:rPr>
          <w:rFonts w:cs="Arial"/>
          <w:sz w:val="24"/>
        </w:rPr>
      </w:pPr>
      <w:r w:rsidRPr="00713EF9">
        <w:rPr>
          <w:rFonts w:cs="Arial"/>
          <w:sz w:val="24"/>
        </w:rPr>
        <w:t>Dave Avery, (Devon).</w:t>
      </w:r>
    </w:p>
    <w:p w14:paraId="639043E9" w14:textId="77777777" w:rsidR="00550BA2" w:rsidRPr="00713EF9" w:rsidRDefault="00550BA2" w:rsidP="006F1BF4">
      <w:pPr>
        <w:ind w:left="720"/>
        <w:rPr>
          <w:rFonts w:cs="Arial"/>
          <w:sz w:val="24"/>
        </w:rPr>
      </w:pPr>
      <w:r w:rsidRPr="00713EF9">
        <w:rPr>
          <w:rFonts w:cs="Arial"/>
          <w:sz w:val="24"/>
        </w:rPr>
        <w:t>Paul Robbins, (Wilts).</w:t>
      </w:r>
    </w:p>
    <w:p w14:paraId="308A30D7" w14:textId="77777777" w:rsidR="00550BA2" w:rsidRPr="00713EF9" w:rsidRDefault="00550BA2" w:rsidP="006F1BF4">
      <w:pPr>
        <w:ind w:left="720"/>
        <w:rPr>
          <w:rFonts w:cs="Arial"/>
          <w:sz w:val="24"/>
        </w:rPr>
      </w:pPr>
      <w:r w:rsidRPr="00713EF9">
        <w:rPr>
          <w:rFonts w:cs="Arial"/>
          <w:sz w:val="24"/>
        </w:rPr>
        <w:t>Tracey Roberts, (Dorset).</w:t>
      </w:r>
    </w:p>
    <w:p w14:paraId="408070DC" w14:textId="77777777" w:rsidR="00550BA2" w:rsidRPr="00713EF9" w:rsidRDefault="00550BA2" w:rsidP="006F1BF4">
      <w:pPr>
        <w:ind w:left="720"/>
        <w:rPr>
          <w:rFonts w:cs="Arial"/>
          <w:sz w:val="24"/>
        </w:rPr>
      </w:pPr>
      <w:r w:rsidRPr="00713EF9">
        <w:rPr>
          <w:rFonts w:cs="Arial"/>
          <w:sz w:val="24"/>
        </w:rPr>
        <w:t>The list of attendees maybe incomplete, officials are requested to notify me of their attendance.</w:t>
      </w:r>
    </w:p>
    <w:p w14:paraId="1A769013" w14:textId="77777777" w:rsidR="00550BA2" w:rsidRPr="00713EF9" w:rsidRDefault="00550BA2" w:rsidP="006F1BF4">
      <w:pPr>
        <w:ind w:left="720"/>
        <w:rPr>
          <w:rFonts w:cs="Arial"/>
          <w:sz w:val="24"/>
        </w:rPr>
      </w:pPr>
      <w:r w:rsidRPr="00713EF9">
        <w:rPr>
          <w:rFonts w:cs="Arial"/>
          <w:b/>
          <w:bCs/>
          <w:sz w:val="24"/>
        </w:rPr>
        <w:t>Swim England Officials Working Party</w:t>
      </w:r>
      <w:r w:rsidRPr="00713EF9">
        <w:rPr>
          <w:rFonts w:cs="Arial"/>
          <w:sz w:val="24"/>
        </w:rPr>
        <w:t xml:space="preserve"> </w:t>
      </w:r>
    </w:p>
    <w:p w14:paraId="5181EECF" w14:textId="77777777" w:rsidR="00550BA2" w:rsidRPr="00713EF9" w:rsidRDefault="00550BA2" w:rsidP="006F1BF4">
      <w:pPr>
        <w:ind w:left="720"/>
        <w:rPr>
          <w:rFonts w:cs="Arial"/>
          <w:sz w:val="24"/>
        </w:rPr>
      </w:pPr>
      <w:r w:rsidRPr="00713EF9">
        <w:rPr>
          <w:rFonts w:cs="Arial"/>
          <w:sz w:val="24"/>
        </w:rPr>
        <w:t>Applications were invited for 10 passionate individuals to build a positive, inclusive and forward thinking officiating  culture. Specialist roles were available to cover pool, Para, Masters and Open Water swimming.</w:t>
      </w:r>
    </w:p>
    <w:p w14:paraId="00B3671A" w14:textId="77777777" w:rsidR="00550BA2" w:rsidRPr="00713EF9" w:rsidRDefault="00550BA2" w:rsidP="006F1BF4">
      <w:pPr>
        <w:ind w:left="720"/>
        <w:rPr>
          <w:rFonts w:cs="Arial"/>
          <w:sz w:val="24"/>
        </w:rPr>
      </w:pPr>
      <w:r w:rsidRPr="00713EF9">
        <w:rPr>
          <w:rFonts w:cs="Arial"/>
          <w:sz w:val="24"/>
        </w:rPr>
        <w:t>Details of the successful candidates have not been published to date.</w:t>
      </w:r>
    </w:p>
    <w:p w14:paraId="7D86F322" w14:textId="77777777" w:rsidR="00550BA2" w:rsidRPr="00713EF9" w:rsidRDefault="00550BA2" w:rsidP="006F1BF4">
      <w:pPr>
        <w:ind w:left="720"/>
        <w:rPr>
          <w:rFonts w:cs="Arial"/>
          <w:b/>
          <w:bCs/>
          <w:sz w:val="24"/>
        </w:rPr>
      </w:pPr>
      <w:r w:rsidRPr="00713EF9">
        <w:rPr>
          <w:rFonts w:cs="Arial"/>
          <w:b/>
          <w:bCs/>
          <w:sz w:val="24"/>
        </w:rPr>
        <w:t>SESW competitions</w:t>
      </w:r>
    </w:p>
    <w:p w14:paraId="3D2A6360" w14:textId="77777777" w:rsidR="00550BA2" w:rsidRPr="00713EF9" w:rsidRDefault="00550BA2" w:rsidP="006F1BF4">
      <w:pPr>
        <w:ind w:left="720"/>
        <w:rPr>
          <w:rFonts w:cs="Arial"/>
          <w:sz w:val="24"/>
        </w:rPr>
      </w:pPr>
      <w:r w:rsidRPr="00713EF9">
        <w:rPr>
          <w:rFonts w:cs="Arial"/>
          <w:sz w:val="24"/>
        </w:rPr>
        <w:t xml:space="preserve">SW officials received a personal invite this week, which included the regional SwimMeet link, to support the remaining events for 2025. Sign ups have started to trickle in for all events. </w:t>
      </w:r>
    </w:p>
    <w:p w14:paraId="1E334134" w14:textId="77777777" w:rsidR="00550BA2" w:rsidRPr="00713EF9" w:rsidRDefault="00550BA2" w:rsidP="006F1BF4">
      <w:pPr>
        <w:ind w:left="720"/>
        <w:rPr>
          <w:rFonts w:cs="Arial"/>
          <w:b/>
          <w:bCs/>
          <w:sz w:val="24"/>
        </w:rPr>
      </w:pPr>
      <w:r w:rsidRPr="00713EF9">
        <w:rPr>
          <w:rFonts w:cs="Arial"/>
          <w:b/>
          <w:bCs/>
          <w:sz w:val="24"/>
        </w:rPr>
        <w:t>SESW Swimming Officials Group</w:t>
      </w:r>
    </w:p>
    <w:p w14:paraId="2F592DE0" w14:textId="77777777" w:rsidR="00550BA2" w:rsidRPr="00713EF9" w:rsidRDefault="00550BA2" w:rsidP="006F1BF4">
      <w:pPr>
        <w:ind w:left="720"/>
        <w:rPr>
          <w:rFonts w:cs="Arial"/>
          <w:sz w:val="24"/>
        </w:rPr>
      </w:pPr>
      <w:r w:rsidRPr="00713EF9">
        <w:rPr>
          <w:rFonts w:cs="Arial"/>
          <w:sz w:val="24"/>
        </w:rPr>
        <w:t>The next meeting is scheduled for 2 October.</w:t>
      </w:r>
    </w:p>
    <w:p w14:paraId="0B41B6E1" w14:textId="77777777" w:rsidR="00550BA2" w:rsidRPr="00713EF9" w:rsidRDefault="00550BA2" w:rsidP="006F1BF4">
      <w:pPr>
        <w:ind w:left="720"/>
        <w:rPr>
          <w:rFonts w:cs="Arial"/>
          <w:sz w:val="24"/>
        </w:rPr>
      </w:pPr>
      <w:r w:rsidRPr="00713EF9">
        <w:rPr>
          <w:rFonts w:cs="Arial"/>
          <w:sz w:val="24"/>
        </w:rPr>
        <w:t>Nicky Vause</w:t>
      </w:r>
    </w:p>
    <w:p w14:paraId="73119AAB" w14:textId="77777777" w:rsidR="00550BA2" w:rsidRPr="00713EF9" w:rsidRDefault="00550BA2" w:rsidP="006F1BF4">
      <w:pPr>
        <w:ind w:left="720"/>
        <w:rPr>
          <w:rFonts w:cs="Arial"/>
          <w:sz w:val="24"/>
        </w:rPr>
      </w:pPr>
      <w:r w:rsidRPr="00713EF9">
        <w:rPr>
          <w:rFonts w:cs="Arial"/>
          <w:sz w:val="24"/>
        </w:rPr>
        <w:t>SW Officials Secretary</w:t>
      </w:r>
    </w:p>
    <w:p w14:paraId="054C0441" w14:textId="77777777" w:rsidR="00BD2735" w:rsidRDefault="00BD2735" w:rsidP="00E025DC">
      <w:pPr>
        <w:rPr>
          <w:sz w:val="24"/>
        </w:rPr>
      </w:pPr>
    </w:p>
    <w:p w14:paraId="2E7DACA7" w14:textId="77777777" w:rsidR="00681FB9" w:rsidRDefault="00681FB9" w:rsidP="001324AA">
      <w:pPr>
        <w:ind w:left="1440" w:hanging="720"/>
        <w:rPr>
          <w:sz w:val="24"/>
        </w:rPr>
      </w:pPr>
    </w:p>
    <w:p w14:paraId="1BBAAA0C" w14:textId="7E6A8831" w:rsidR="006A7D1D" w:rsidRDefault="00150B25" w:rsidP="006A7D1D">
      <w:pPr>
        <w:rPr>
          <w:b/>
          <w:bCs/>
          <w:sz w:val="24"/>
        </w:rPr>
      </w:pPr>
      <w:r>
        <w:rPr>
          <w:b/>
          <w:bCs/>
          <w:sz w:val="24"/>
        </w:rPr>
        <w:t>58</w:t>
      </w:r>
      <w:r w:rsidR="006A7D1D">
        <w:rPr>
          <w:b/>
          <w:bCs/>
          <w:sz w:val="24"/>
        </w:rPr>
        <w:t>.</w:t>
      </w:r>
      <w:r w:rsidR="006A7D1D">
        <w:rPr>
          <w:b/>
          <w:bCs/>
          <w:sz w:val="24"/>
        </w:rPr>
        <w:tab/>
        <w:t>Development:</w:t>
      </w:r>
    </w:p>
    <w:p w14:paraId="0A3626E9" w14:textId="5A7F70D7" w:rsidR="006A7D1D" w:rsidRDefault="006A7D1D" w:rsidP="006A7D1D">
      <w:pPr>
        <w:rPr>
          <w:b/>
          <w:bCs/>
          <w:sz w:val="24"/>
        </w:rPr>
      </w:pPr>
    </w:p>
    <w:p w14:paraId="33A049F7" w14:textId="27676552" w:rsidR="00332DB4" w:rsidRDefault="00150B25" w:rsidP="00150B25">
      <w:pPr>
        <w:ind w:left="1440" w:hanging="720"/>
        <w:rPr>
          <w:sz w:val="24"/>
        </w:rPr>
      </w:pPr>
      <w:r>
        <w:rPr>
          <w:sz w:val="24"/>
        </w:rPr>
        <w:t>58</w:t>
      </w:r>
      <w:r w:rsidR="003D3385">
        <w:rPr>
          <w:sz w:val="24"/>
        </w:rPr>
        <w:t>.</w:t>
      </w:r>
      <w:r w:rsidR="006A7D1D">
        <w:rPr>
          <w:sz w:val="24"/>
        </w:rPr>
        <w:t>1</w:t>
      </w:r>
      <w:r w:rsidR="006A7D1D" w:rsidRPr="00FE0167">
        <w:rPr>
          <w:sz w:val="24"/>
        </w:rPr>
        <w:tab/>
      </w:r>
      <w:r w:rsidR="006F089B">
        <w:rPr>
          <w:sz w:val="24"/>
        </w:rPr>
        <w:t xml:space="preserve">Coaches and Team Managers </w:t>
      </w:r>
      <w:r w:rsidR="000D2086">
        <w:rPr>
          <w:sz w:val="24"/>
        </w:rPr>
        <w:t xml:space="preserve">for the RDP and RDDP selected and swimmers invitations </w:t>
      </w:r>
      <w:r w:rsidR="00E749B0">
        <w:rPr>
          <w:sz w:val="24"/>
        </w:rPr>
        <w:t>sent.</w:t>
      </w:r>
    </w:p>
    <w:p w14:paraId="4DC246F9" w14:textId="0258EC34" w:rsidR="00E749B0" w:rsidRDefault="00E749B0" w:rsidP="00150B25">
      <w:pPr>
        <w:ind w:left="1440" w:hanging="720"/>
        <w:rPr>
          <w:sz w:val="24"/>
        </w:rPr>
      </w:pPr>
      <w:r>
        <w:rPr>
          <w:sz w:val="24"/>
        </w:rPr>
        <w:tab/>
      </w:r>
    </w:p>
    <w:p w14:paraId="44CF8CD3" w14:textId="384E781C" w:rsidR="00CC3EAA" w:rsidRDefault="008039AE" w:rsidP="00CC3EAA">
      <w:pPr>
        <w:rPr>
          <w:b/>
          <w:bCs/>
          <w:sz w:val="24"/>
        </w:rPr>
      </w:pPr>
      <w:r>
        <w:rPr>
          <w:b/>
          <w:bCs/>
          <w:sz w:val="24"/>
        </w:rPr>
        <w:t>59</w:t>
      </w:r>
      <w:r w:rsidR="00647E0D">
        <w:rPr>
          <w:b/>
          <w:bCs/>
          <w:sz w:val="24"/>
        </w:rPr>
        <w:tab/>
        <w:t>Equality, Diversity and Inclusion</w:t>
      </w:r>
      <w:r w:rsidR="00AD4604">
        <w:rPr>
          <w:b/>
          <w:bCs/>
          <w:sz w:val="24"/>
        </w:rPr>
        <w:t xml:space="preserve"> and Safeguarding</w:t>
      </w:r>
    </w:p>
    <w:p w14:paraId="39D46423" w14:textId="77777777" w:rsidR="00AE6C57" w:rsidRDefault="00AE6C57" w:rsidP="00D97C64">
      <w:pPr>
        <w:ind w:left="720"/>
        <w:rPr>
          <w:sz w:val="24"/>
        </w:rPr>
      </w:pPr>
    </w:p>
    <w:p w14:paraId="1226894D" w14:textId="62FB274F" w:rsidR="00AD4604" w:rsidRDefault="008039AE" w:rsidP="00AD4604">
      <w:pPr>
        <w:ind w:left="1440" w:hanging="720"/>
        <w:rPr>
          <w:sz w:val="24"/>
        </w:rPr>
      </w:pPr>
      <w:r>
        <w:rPr>
          <w:sz w:val="24"/>
        </w:rPr>
        <w:t>59</w:t>
      </w:r>
      <w:r w:rsidR="00D177E7">
        <w:rPr>
          <w:sz w:val="24"/>
        </w:rPr>
        <w:t>.1</w:t>
      </w:r>
      <w:r w:rsidR="00D177E7">
        <w:rPr>
          <w:sz w:val="24"/>
        </w:rPr>
        <w:tab/>
      </w:r>
      <w:r w:rsidR="00F810C9">
        <w:rPr>
          <w:sz w:val="24"/>
        </w:rPr>
        <w:t>The Region is</w:t>
      </w:r>
      <w:r w:rsidR="00464ABE">
        <w:rPr>
          <w:sz w:val="24"/>
        </w:rPr>
        <w:t xml:space="preserve"> continuing to</w:t>
      </w:r>
      <w:r w:rsidR="00F810C9">
        <w:rPr>
          <w:sz w:val="24"/>
        </w:rPr>
        <w:t xml:space="preserve"> look for a </w:t>
      </w:r>
      <w:r w:rsidR="00112FC6">
        <w:rPr>
          <w:sz w:val="24"/>
        </w:rPr>
        <w:t>Board member</w:t>
      </w:r>
      <w:r w:rsidR="002B596B">
        <w:rPr>
          <w:sz w:val="24"/>
        </w:rPr>
        <w:t xml:space="preserve"> to volunteer</w:t>
      </w:r>
      <w:r w:rsidR="00112FC6">
        <w:rPr>
          <w:sz w:val="24"/>
        </w:rPr>
        <w:t xml:space="preserve"> to </w:t>
      </w:r>
      <w:r w:rsidR="00F810C9">
        <w:rPr>
          <w:sz w:val="24"/>
        </w:rPr>
        <w:t>lead on EDI due to the resignation of Paul Robbins from the role.</w:t>
      </w:r>
      <w:r w:rsidR="00AD4604">
        <w:rPr>
          <w:sz w:val="24"/>
        </w:rPr>
        <w:t>.</w:t>
      </w:r>
    </w:p>
    <w:p w14:paraId="57C7BC24" w14:textId="77777777" w:rsidR="000E1AB1" w:rsidRDefault="000E1AB1" w:rsidP="00F810C9">
      <w:pPr>
        <w:rPr>
          <w:b/>
          <w:bCs/>
          <w:sz w:val="24"/>
        </w:rPr>
      </w:pPr>
    </w:p>
    <w:p w14:paraId="320A5F3D" w14:textId="77777777" w:rsidR="00D97C64" w:rsidRDefault="00D97C64" w:rsidP="00D97C64">
      <w:pPr>
        <w:rPr>
          <w:sz w:val="24"/>
        </w:rPr>
      </w:pPr>
    </w:p>
    <w:p w14:paraId="1D0D7C60" w14:textId="38DB15C4" w:rsidR="00332DB4" w:rsidRDefault="0049516B" w:rsidP="006A7D1D">
      <w:pPr>
        <w:rPr>
          <w:b/>
          <w:bCs/>
          <w:sz w:val="24"/>
        </w:rPr>
      </w:pPr>
      <w:r>
        <w:rPr>
          <w:b/>
          <w:bCs/>
          <w:sz w:val="24"/>
        </w:rPr>
        <w:t>60</w:t>
      </w:r>
      <w:r w:rsidR="00332DB4">
        <w:rPr>
          <w:b/>
          <w:bCs/>
          <w:sz w:val="24"/>
        </w:rPr>
        <w:t>.</w:t>
      </w:r>
      <w:r w:rsidR="00332DB4">
        <w:rPr>
          <w:b/>
          <w:bCs/>
          <w:sz w:val="24"/>
        </w:rPr>
        <w:tab/>
        <w:t xml:space="preserve">Dates of </w:t>
      </w:r>
      <w:r w:rsidR="00864213">
        <w:rPr>
          <w:b/>
          <w:bCs/>
          <w:sz w:val="24"/>
        </w:rPr>
        <w:t>next</w:t>
      </w:r>
      <w:r w:rsidR="00332DB4">
        <w:rPr>
          <w:b/>
          <w:bCs/>
          <w:sz w:val="24"/>
        </w:rPr>
        <w:t xml:space="preserve"> meeting:</w:t>
      </w:r>
    </w:p>
    <w:p w14:paraId="61F11E42" w14:textId="7A22C621" w:rsidR="00332DB4" w:rsidRDefault="00332DB4" w:rsidP="006A7D1D">
      <w:pPr>
        <w:rPr>
          <w:b/>
          <w:bCs/>
          <w:sz w:val="24"/>
        </w:rPr>
      </w:pPr>
    </w:p>
    <w:p w14:paraId="4C980047" w14:textId="34A4AC7F" w:rsidR="00332DB4" w:rsidRDefault="0049516B" w:rsidP="006A7D1D">
      <w:pPr>
        <w:rPr>
          <w:sz w:val="24"/>
        </w:rPr>
      </w:pPr>
      <w:r>
        <w:rPr>
          <w:sz w:val="24"/>
        </w:rPr>
        <w:t>60</w:t>
      </w:r>
      <w:r w:rsidR="00332DB4">
        <w:rPr>
          <w:sz w:val="24"/>
        </w:rPr>
        <w:t>.1</w:t>
      </w:r>
      <w:r w:rsidR="00332DB4">
        <w:rPr>
          <w:sz w:val="24"/>
        </w:rPr>
        <w:tab/>
      </w:r>
      <w:r>
        <w:rPr>
          <w:sz w:val="24"/>
        </w:rPr>
        <w:t xml:space="preserve">to be confirmed </w:t>
      </w:r>
    </w:p>
    <w:p w14:paraId="1DDAB5D8" w14:textId="77777777" w:rsidR="0048395E" w:rsidRDefault="0048395E" w:rsidP="006A7D1D">
      <w:pPr>
        <w:rPr>
          <w:sz w:val="24"/>
        </w:rPr>
      </w:pPr>
    </w:p>
    <w:p w14:paraId="4DD23C26" w14:textId="1E809ED0" w:rsidR="00332DB4" w:rsidRDefault="00332DB4" w:rsidP="006A7D1D">
      <w:pPr>
        <w:rPr>
          <w:b/>
          <w:bCs/>
          <w:sz w:val="24"/>
        </w:rPr>
      </w:pPr>
      <w:r>
        <w:rPr>
          <w:b/>
          <w:bCs/>
          <w:sz w:val="24"/>
        </w:rPr>
        <w:t xml:space="preserve">Meeting closed </w:t>
      </w:r>
      <w:r w:rsidR="00F84AD9">
        <w:rPr>
          <w:b/>
          <w:bCs/>
          <w:sz w:val="24"/>
        </w:rPr>
        <w:t>at 2</w:t>
      </w:r>
      <w:r w:rsidR="0034794A">
        <w:rPr>
          <w:b/>
          <w:bCs/>
          <w:sz w:val="24"/>
        </w:rPr>
        <w:t>1</w:t>
      </w:r>
      <w:r w:rsidR="00F84AD9">
        <w:rPr>
          <w:b/>
          <w:bCs/>
          <w:sz w:val="24"/>
        </w:rPr>
        <w:t>.</w:t>
      </w:r>
      <w:r w:rsidR="0048395E">
        <w:rPr>
          <w:b/>
          <w:bCs/>
          <w:sz w:val="24"/>
        </w:rPr>
        <w:t>0</w:t>
      </w:r>
      <w:r w:rsidR="00BD0322">
        <w:rPr>
          <w:b/>
          <w:bCs/>
          <w:sz w:val="24"/>
        </w:rPr>
        <w:t>5</w:t>
      </w:r>
    </w:p>
    <w:p w14:paraId="2B269453" w14:textId="02150AA0" w:rsidR="00332DB4" w:rsidRDefault="00332DB4" w:rsidP="006A7D1D">
      <w:pPr>
        <w:rPr>
          <w:b/>
          <w:bCs/>
          <w:sz w:val="24"/>
        </w:rPr>
      </w:pPr>
    </w:p>
    <w:p w14:paraId="7C4540C3" w14:textId="07D2723B" w:rsidR="00332DB4" w:rsidRDefault="00332DB4" w:rsidP="006A7D1D">
      <w:pPr>
        <w:rPr>
          <w:b/>
          <w:bCs/>
          <w:sz w:val="24"/>
        </w:rPr>
      </w:pPr>
    </w:p>
    <w:p w14:paraId="2D6E126F" w14:textId="02D4E3A1" w:rsidR="000507A8" w:rsidRPr="004E0957" w:rsidRDefault="000507A8" w:rsidP="000507A8">
      <w:pPr>
        <w:rPr>
          <w:b/>
          <w:bCs/>
          <w:sz w:val="24"/>
        </w:rPr>
      </w:pPr>
    </w:p>
    <w:sectPr w:rsidR="000507A8" w:rsidRPr="004E0957" w:rsidSect="00A22CBA">
      <w:headerReference w:type="default" r:id="rId8"/>
      <w:headerReference w:type="first" r:id="rId9"/>
      <w:footerReference w:type="first" r:id="rId10"/>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D4240" w14:textId="77777777" w:rsidR="00A943BF" w:rsidRDefault="00A943BF" w:rsidP="00362075">
      <w:r>
        <w:separator/>
      </w:r>
    </w:p>
  </w:endnote>
  <w:endnote w:type="continuationSeparator" w:id="0">
    <w:p w14:paraId="1A9BC7DF" w14:textId="77777777" w:rsidR="00A943BF" w:rsidRDefault="00A943BF"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2793973"/>
      <w:docPartObj>
        <w:docPartGallery w:val="Page Numbers (Bottom of Page)"/>
        <w:docPartUnique/>
      </w:docPartObj>
    </w:sdtPr>
    <w:sdtEndPr/>
    <w:sdtContent>
      <w:p w14:paraId="1675AC16" w14:textId="52E69227" w:rsidR="004F3162" w:rsidRDefault="004F3162">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3FD625DD" w14:textId="65080F6E" w:rsidR="00A00B30" w:rsidRDefault="00213860">
    <w:pPr>
      <w:pStyle w:val="Footer"/>
    </w:pPr>
    <w:r>
      <w:t xml:space="preserve">Swim Mins </w:t>
    </w:r>
    <w:r w:rsidR="00A16248">
      <w:t>11 September</w:t>
    </w:r>
    <w:r>
      <w:t xml:space="preserve"> 202</w:t>
    </w:r>
    <w:r w:rsidR="00B22737">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54A20" w14:textId="77777777" w:rsidR="00A943BF" w:rsidRDefault="00A943BF" w:rsidP="00362075">
      <w:r>
        <w:separator/>
      </w:r>
    </w:p>
  </w:footnote>
  <w:footnote w:type="continuationSeparator" w:id="0">
    <w:p w14:paraId="42D2EBF4" w14:textId="77777777" w:rsidR="00A943BF" w:rsidRDefault="00A943BF"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3697F" w14:textId="77777777" w:rsidR="00362075" w:rsidRPr="00362075" w:rsidRDefault="00B578AC" w:rsidP="00362075">
    <w:r>
      <w:rPr>
        <w:noProof/>
        <w:lang w:eastAsia="en-GB"/>
      </w:rPr>
      <w:drawing>
        <wp:anchor distT="0" distB="0" distL="114300" distR="114300" simplePos="0" relativeHeight="251657728" behindDoc="1" locked="0" layoutInCell="1" allowOverlap="1" wp14:anchorId="5616244B" wp14:editId="2A7B326E">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C3B5A" w14:textId="5DFACAC9" w:rsidR="0034381D" w:rsidRDefault="006C32FD">
    <w:sdt>
      <w:sdtPr>
        <w:id w:val="-226292823"/>
        <w:docPartObj>
          <w:docPartGallery w:val="Watermarks"/>
          <w:docPartUnique/>
        </w:docPartObj>
      </w:sdtPr>
      <w:sdtEndPr/>
      <w:sdtContent>
        <w:r>
          <w:rPr>
            <w:noProof/>
          </w:rPr>
          <w:pict w14:anchorId="5700B4C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2D4606">
      <w:rPr>
        <w:noProof/>
        <w:lang w:eastAsia="en-GB"/>
      </w:rPr>
      <w:drawing>
        <wp:anchor distT="0" distB="0" distL="114300" distR="114300" simplePos="0" relativeHeight="251656704" behindDoc="1" locked="0" layoutInCell="1" allowOverlap="1" wp14:anchorId="534A7DA0" wp14:editId="1C8B9FA8">
          <wp:simplePos x="0" y="0"/>
          <wp:positionH relativeFrom="margin">
            <wp:align>center</wp:align>
          </wp:positionH>
          <wp:positionV relativeFrom="page">
            <wp:align>center</wp:align>
          </wp:positionV>
          <wp:extent cx="7955279" cy="11252871"/>
          <wp:effectExtent l="0" t="0" r="8255" b="571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3A6DB666" w14:textId="77777777" w:rsidR="0034381D" w:rsidRDefault="0034381D"/>
  <w:p w14:paraId="1DFB4491" w14:textId="77777777" w:rsidR="0034381D" w:rsidRDefault="0034381D"/>
  <w:p w14:paraId="4B823C87" w14:textId="77777777" w:rsidR="0034381D" w:rsidRDefault="0034381D"/>
  <w:p w14:paraId="5E58D651" w14:textId="77777777" w:rsidR="0034381D" w:rsidRDefault="0034381D"/>
  <w:p w14:paraId="1122C203" w14:textId="77777777" w:rsidR="0034381D" w:rsidRDefault="0034381D"/>
  <w:p w14:paraId="7D79A5BB" w14:textId="77777777" w:rsidR="00362075" w:rsidRDefault="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562D"/>
    <w:multiLevelType w:val="hybridMultilevel"/>
    <w:tmpl w:val="92ECEA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C161CB"/>
    <w:multiLevelType w:val="hybridMultilevel"/>
    <w:tmpl w:val="62C815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6D18CF"/>
    <w:multiLevelType w:val="hybridMultilevel"/>
    <w:tmpl w:val="C7B4F196"/>
    <w:lvl w:ilvl="0" w:tplc="66BA7352">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B7348"/>
    <w:multiLevelType w:val="hybridMultilevel"/>
    <w:tmpl w:val="E6FCD820"/>
    <w:lvl w:ilvl="0" w:tplc="139CB0AA">
      <w:start w:val="2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27E2B"/>
    <w:multiLevelType w:val="multilevel"/>
    <w:tmpl w:val="FB9E9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F61A94"/>
    <w:multiLevelType w:val="hybridMultilevel"/>
    <w:tmpl w:val="AD4E0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384FEB"/>
    <w:multiLevelType w:val="hybridMultilevel"/>
    <w:tmpl w:val="50DED7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494818"/>
    <w:multiLevelType w:val="hybridMultilevel"/>
    <w:tmpl w:val="1EAE7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804BA0"/>
    <w:multiLevelType w:val="hybridMultilevel"/>
    <w:tmpl w:val="0BE6C6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4D72825"/>
    <w:multiLevelType w:val="hybridMultilevel"/>
    <w:tmpl w:val="AD960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1A594A"/>
    <w:multiLevelType w:val="hybridMultilevel"/>
    <w:tmpl w:val="73A61C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0D523D"/>
    <w:multiLevelType w:val="hybridMultilevel"/>
    <w:tmpl w:val="7918069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46B4616"/>
    <w:multiLevelType w:val="hybridMultilevel"/>
    <w:tmpl w:val="E1B21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9632D7"/>
    <w:multiLevelType w:val="hybridMultilevel"/>
    <w:tmpl w:val="401E3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860C6"/>
    <w:multiLevelType w:val="hybridMultilevel"/>
    <w:tmpl w:val="9446C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7B63D1"/>
    <w:multiLevelType w:val="hybridMultilevel"/>
    <w:tmpl w:val="06BCD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BD5787"/>
    <w:multiLevelType w:val="hybridMultilevel"/>
    <w:tmpl w:val="E13663D6"/>
    <w:lvl w:ilvl="0" w:tplc="08090003">
      <w:start w:val="1"/>
      <w:numFmt w:val="bullet"/>
      <w:lvlText w:val="o"/>
      <w:lvlJc w:val="left"/>
      <w:pPr>
        <w:ind w:left="2160" w:hanging="72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7" w15:restartNumberingAfterBreak="0">
    <w:nsid w:val="6A7C535A"/>
    <w:multiLevelType w:val="hybridMultilevel"/>
    <w:tmpl w:val="9CE82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D43610"/>
    <w:multiLevelType w:val="hybridMultilevel"/>
    <w:tmpl w:val="6EA2DA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117B67"/>
    <w:multiLevelType w:val="multilevel"/>
    <w:tmpl w:val="E11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1593FDE"/>
    <w:multiLevelType w:val="hybridMultilevel"/>
    <w:tmpl w:val="1FC05730"/>
    <w:lvl w:ilvl="0" w:tplc="139CB0AA">
      <w:start w:val="2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2374DD"/>
    <w:multiLevelType w:val="hybridMultilevel"/>
    <w:tmpl w:val="041C2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6999451">
    <w:abstractNumId w:val="1"/>
  </w:num>
  <w:num w:numId="2" w16cid:durableId="507212845">
    <w:abstractNumId w:val="19"/>
  </w:num>
  <w:num w:numId="3" w16cid:durableId="1875531525">
    <w:abstractNumId w:val="8"/>
  </w:num>
  <w:num w:numId="4" w16cid:durableId="2087066277">
    <w:abstractNumId w:val="0"/>
  </w:num>
  <w:num w:numId="5" w16cid:durableId="2035646392">
    <w:abstractNumId w:val="18"/>
  </w:num>
  <w:num w:numId="6" w16cid:durableId="764501028">
    <w:abstractNumId w:val="14"/>
  </w:num>
  <w:num w:numId="7" w16cid:durableId="955646025">
    <w:abstractNumId w:val="12"/>
  </w:num>
  <w:num w:numId="8" w16cid:durableId="2079589526">
    <w:abstractNumId w:val="7"/>
  </w:num>
  <w:num w:numId="9" w16cid:durableId="244146231">
    <w:abstractNumId w:val="15"/>
  </w:num>
  <w:num w:numId="10" w16cid:durableId="1017925529">
    <w:abstractNumId w:val="10"/>
  </w:num>
  <w:num w:numId="11" w16cid:durableId="1538545620">
    <w:abstractNumId w:val="6"/>
  </w:num>
  <w:num w:numId="12" w16cid:durableId="1504003928">
    <w:abstractNumId w:val="21"/>
  </w:num>
  <w:num w:numId="13" w16cid:durableId="1121148322">
    <w:abstractNumId w:val="13"/>
  </w:num>
  <w:num w:numId="14" w16cid:durableId="1562861179">
    <w:abstractNumId w:val="9"/>
  </w:num>
  <w:num w:numId="15" w16cid:durableId="1680892072">
    <w:abstractNumId w:val="17"/>
  </w:num>
  <w:num w:numId="16" w16cid:durableId="1515921922">
    <w:abstractNumId w:val="5"/>
  </w:num>
  <w:num w:numId="17" w16cid:durableId="409277945">
    <w:abstractNumId w:val="4"/>
  </w:num>
  <w:num w:numId="18" w16cid:durableId="788398876">
    <w:abstractNumId w:val="20"/>
  </w:num>
  <w:num w:numId="19" w16cid:durableId="1397436119">
    <w:abstractNumId w:val="3"/>
  </w:num>
  <w:num w:numId="20" w16cid:durableId="360981126">
    <w:abstractNumId w:val="2"/>
  </w:num>
  <w:num w:numId="21" w16cid:durableId="552275954">
    <w:abstractNumId w:val="16"/>
  </w:num>
  <w:num w:numId="22" w16cid:durableId="3680716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32C"/>
    <w:rsid w:val="0000102F"/>
    <w:rsid w:val="0000105E"/>
    <w:rsid w:val="00004105"/>
    <w:rsid w:val="000109AA"/>
    <w:rsid w:val="0001267D"/>
    <w:rsid w:val="0001518B"/>
    <w:rsid w:val="00016A47"/>
    <w:rsid w:val="00017542"/>
    <w:rsid w:val="00022E80"/>
    <w:rsid w:val="000231F9"/>
    <w:rsid w:val="00024F3D"/>
    <w:rsid w:val="00025992"/>
    <w:rsid w:val="00025F21"/>
    <w:rsid w:val="0003100B"/>
    <w:rsid w:val="00034ADA"/>
    <w:rsid w:val="0003763E"/>
    <w:rsid w:val="00037898"/>
    <w:rsid w:val="0004089E"/>
    <w:rsid w:val="000441FD"/>
    <w:rsid w:val="00044625"/>
    <w:rsid w:val="000456EB"/>
    <w:rsid w:val="00046DFC"/>
    <w:rsid w:val="000507A8"/>
    <w:rsid w:val="00056358"/>
    <w:rsid w:val="00062E4B"/>
    <w:rsid w:val="00065156"/>
    <w:rsid w:val="000709BC"/>
    <w:rsid w:val="000727CD"/>
    <w:rsid w:val="000771D6"/>
    <w:rsid w:val="00077DC5"/>
    <w:rsid w:val="000813CC"/>
    <w:rsid w:val="00081DA5"/>
    <w:rsid w:val="00085E01"/>
    <w:rsid w:val="000865FF"/>
    <w:rsid w:val="00090C24"/>
    <w:rsid w:val="00090CE5"/>
    <w:rsid w:val="000953B1"/>
    <w:rsid w:val="000972F9"/>
    <w:rsid w:val="00097B2C"/>
    <w:rsid w:val="000A2B3D"/>
    <w:rsid w:val="000A3DE0"/>
    <w:rsid w:val="000B1123"/>
    <w:rsid w:val="000B1919"/>
    <w:rsid w:val="000B24CD"/>
    <w:rsid w:val="000B4F3B"/>
    <w:rsid w:val="000B73A7"/>
    <w:rsid w:val="000C33E6"/>
    <w:rsid w:val="000C3811"/>
    <w:rsid w:val="000D1E00"/>
    <w:rsid w:val="000D2086"/>
    <w:rsid w:val="000D294D"/>
    <w:rsid w:val="000D38E6"/>
    <w:rsid w:val="000D4EA1"/>
    <w:rsid w:val="000E1AB1"/>
    <w:rsid w:val="000E7F77"/>
    <w:rsid w:val="000F5230"/>
    <w:rsid w:val="00102B37"/>
    <w:rsid w:val="0010324C"/>
    <w:rsid w:val="00111029"/>
    <w:rsid w:val="00112FC6"/>
    <w:rsid w:val="0011791F"/>
    <w:rsid w:val="001226ED"/>
    <w:rsid w:val="0012585C"/>
    <w:rsid w:val="00125C7A"/>
    <w:rsid w:val="001279CB"/>
    <w:rsid w:val="001324AA"/>
    <w:rsid w:val="00133144"/>
    <w:rsid w:val="0013667A"/>
    <w:rsid w:val="001432FB"/>
    <w:rsid w:val="00143C30"/>
    <w:rsid w:val="00145612"/>
    <w:rsid w:val="001460EF"/>
    <w:rsid w:val="00150B25"/>
    <w:rsid w:val="0015169F"/>
    <w:rsid w:val="0015197F"/>
    <w:rsid w:val="0015203B"/>
    <w:rsid w:val="001550DA"/>
    <w:rsid w:val="00167ED5"/>
    <w:rsid w:val="00170A1A"/>
    <w:rsid w:val="00181186"/>
    <w:rsid w:val="0018544C"/>
    <w:rsid w:val="00187006"/>
    <w:rsid w:val="00190AF1"/>
    <w:rsid w:val="001936C6"/>
    <w:rsid w:val="001A2FE6"/>
    <w:rsid w:val="001A506C"/>
    <w:rsid w:val="001B3C6A"/>
    <w:rsid w:val="001C3CCD"/>
    <w:rsid w:val="001C7CAF"/>
    <w:rsid w:val="001D1029"/>
    <w:rsid w:val="001D17D9"/>
    <w:rsid w:val="001D1A02"/>
    <w:rsid w:val="001E0E14"/>
    <w:rsid w:val="001E2BC2"/>
    <w:rsid w:val="001E2FBD"/>
    <w:rsid w:val="001E421C"/>
    <w:rsid w:val="001E6731"/>
    <w:rsid w:val="001E6908"/>
    <w:rsid w:val="001F1770"/>
    <w:rsid w:val="001F3060"/>
    <w:rsid w:val="001F4A9E"/>
    <w:rsid w:val="002029F7"/>
    <w:rsid w:val="002037DE"/>
    <w:rsid w:val="00207C5F"/>
    <w:rsid w:val="002129E0"/>
    <w:rsid w:val="002131A4"/>
    <w:rsid w:val="00213860"/>
    <w:rsid w:val="00214AAF"/>
    <w:rsid w:val="00224EA4"/>
    <w:rsid w:val="002253BA"/>
    <w:rsid w:val="0022597D"/>
    <w:rsid w:val="002273BA"/>
    <w:rsid w:val="00232E34"/>
    <w:rsid w:val="00234F63"/>
    <w:rsid w:val="00237571"/>
    <w:rsid w:val="002409BC"/>
    <w:rsid w:val="00242B62"/>
    <w:rsid w:val="002454B3"/>
    <w:rsid w:val="00246254"/>
    <w:rsid w:val="00255C12"/>
    <w:rsid w:val="00256978"/>
    <w:rsid w:val="00262212"/>
    <w:rsid w:val="00264AC8"/>
    <w:rsid w:val="00265559"/>
    <w:rsid w:val="00271A92"/>
    <w:rsid w:val="00272E75"/>
    <w:rsid w:val="0028183D"/>
    <w:rsid w:val="00294A3A"/>
    <w:rsid w:val="00296DF9"/>
    <w:rsid w:val="002A109D"/>
    <w:rsid w:val="002A1991"/>
    <w:rsid w:val="002A4B71"/>
    <w:rsid w:val="002A6F43"/>
    <w:rsid w:val="002A7229"/>
    <w:rsid w:val="002B27A4"/>
    <w:rsid w:val="002B2AF0"/>
    <w:rsid w:val="002B596B"/>
    <w:rsid w:val="002B5C11"/>
    <w:rsid w:val="002C2655"/>
    <w:rsid w:val="002C4E9E"/>
    <w:rsid w:val="002C6A21"/>
    <w:rsid w:val="002D101C"/>
    <w:rsid w:val="002D201A"/>
    <w:rsid w:val="002D277F"/>
    <w:rsid w:val="002D4606"/>
    <w:rsid w:val="002E2DE3"/>
    <w:rsid w:val="002E4214"/>
    <w:rsid w:val="002E46C0"/>
    <w:rsid w:val="002E654D"/>
    <w:rsid w:val="002F3DEB"/>
    <w:rsid w:val="002F554E"/>
    <w:rsid w:val="003025CD"/>
    <w:rsid w:val="003027C4"/>
    <w:rsid w:val="003029B3"/>
    <w:rsid w:val="00303A31"/>
    <w:rsid w:val="00305343"/>
    <w:rsid w:val="00313C98"/>
    <w:rsid w:val="003144BD"/>
    <w:rsid w:val="00314D6B"/>
    <w:rsid w:val="00316560"/>
    <w:rsid w:val="00325BAE"/>
    <w:rsid w:val="00327295"/>
    <w:rsid w:val="00327510"/>
    <w:rsid w:val="003275A2"/>
    <w:rsid w:val="00332DB4"/>
    <w:rsid w:val="00340D42"/>
    <w:rsid w:val="00342709"/>
    <w:rsid w:val="0034381D"/>
    <w:rsid w:val="00343FBB"/>
    <w:rsid w:val="00344D27"/>
    <w:rsid w:val="00347479"/>
    <w:rsid w:val="0034794A"/>
    <w:rsid w:val="00352B05"/>
    <w:rsid w:val="003549CA"/>
    <w:rsid w:val="0035792F"/>
    <w:rsid w:val="003604C6"/>
    <w:rsid w:val="00361976"/>
    <w:rsid w:val="00362075"/>
    <w:rsid w:val="00367449"/>
    <w:rsid w:val="00373AF0"/>
    <w:rsid w:val="00373E97"/>
    <w:rsid w:val="00375E80"/>
    <w:rsid w:val="00376218"/>
    <w:rsid w:val="0037635E"/>
    <w:rsid w:val="00376C48"/>
    <w:rsid w:val="0037768B"/>
    <w:rsid w:val="0038161A"/>
    <w:rsid w:val="00383135"/>
    <w:rsid w:val="00384A9C"/>
    <w:rsid w:val="00392594"/>
    <w:rsid w:val="00392855"/>
    <w:rsid w:val="003932E2"/>
    <w:rsid w:val="003A4072"/>
    <w:rsid w:val="003A62E4"/>
    <w:rsid w:val="003A6757"/>
    <w:rsid w:val="003A6873"/>
    <w:rsid w:val="003A739D"/>
    <w:rsid w:val="003B0BEF"/>
    <w:rsid w:val="003B293E"/>
    <w:rsid w:val="003B5EF2"/>
    <w:rsid w:val="003C1760"/>
    <w:rsid w:val="003C2819"/>
    <w:rsid w:val="003C2B90"/>
    <w:rsid w:val="003C487A"/>
    <w:rsid w:val="003D3385"/>
    <w:rsid w:val="003D7814"/>
    <w:rsid w:val="003E0E27"/>
    <w:rsid w:val="003E0E2A"/>
    <w:rsid w:val="003E332C"/>
    <w:rsid w:val="003E43D4"/>
    <w:rsid w:val="003F104E"/>
    <w:rsid w:val="003F21B8"/>
    <w:rsid w:val="003F64FF"/>
    <w:rsid w:val="0040089C"/>
    <w:rsid w:val="00401136"/>
    <w:rsid w:val="00402007"/>
    <w:rsid w:val="004029EF"/>
    <w:rsid w:val="00402E20"/>
    <w:rsid w:val="00404D52"/>
    <w:rsid w:val="00406BFF"/>
    <w:rsid w:val="00411032"/>
    <w:rsid w:val="004123C6"/>
    <w:rsid w:val="0041593A"/>
    <w:rsid w:val="00426BFE"/>
    <w:rsid w:val="00432950"/>
    <w:rsid w:val="00432F49"/>
    <w:rsid w:val="00435681"/>
    <w:rsid w:val="00436F60"/>
    <w:rsid w:val="00437DAA"/>
    <w:rsid w:val="0044084D"/>
    <w:rsid w:val="0044099F"/>
    <w:rsid w:val="00445377"/>
    <w:rsid w:val="00451236"/>
    <w:rsid w:val="0045140C"/>
    <w:rsid w:val="00452343"/>
    <w:rsid w:val="00452E48"/>
    <w:rsid w:val="00454D9E"/>
    <w:rsid w:val="00455EC0"/>
    <w:rsid w:val="004604D4"/>
    <w:rsid w:val="00464ABE"/>
    <w:rsid w:val="004658C1"/>
    <w:rsid w:val="00465A29"/>
    <w:rsid w:val="0047115F"/>
    <w:rsid w:val="0047183A"/>
    <w:rsid w:val="004719B3"/>
    <w:rsid w:val="004721A4"/>
    <w:rsid w:val="00472FA2"/>
    <w:rsid w:val="00475B4C"/>
    <w:rsid w:val="00477723"/>
    <w:rsid w:val="00480ACF"/>
    <w:rsid w:val="0048395E"/>
    <w:rsid w:val="00483990"/>
    <w:rsid w:val="00484C03"/>
    <w:rsid w:val="004864EE"/>
    <w:rsid w:val="00487826"/>
    <w:rsid w:val="004919FA"/>
    <w:rsid w:val="00493113"/>
    <w:rsid w:val="00493DBC"/>
    <w:rsid w:val="0049516B"/>
    <w:rsid w:val="004A1071"/>
    <w:rsid w:val="004A10ED"/>
    <w:rsid w:val="004A5298"/>
    <w:rsid w:val="004B2583"/>
    <w:rsid w:val="004B65A7"/>
    <w:rsid w:val="004C06B4"/>
    <w:rsid w:val="004C4ADB"/>
    <w:rsid w:val="004C5AD7"/>
    <w:rsid w:val="004D36E6"/>
    <w:rsid w:val="004D74D4"/>
    <w:rsid w:val="004E0957"/>
    <w:rsid w:val="004E3137"/>
    <w:rsid w:val="004E3ADD"/>
    <w:rsid w:val="004E4479"/>
    <w:rsid w:val="004E72E5"/>
    <w:rsid w:val="004F0885"/>
    <w:rsid w:val="004F1F85"/>
    <w:rsid w:val="004F3162"/>
    <w:rsid w:val="004F36E6"/>
    <w:rsid w:val="004F401C"/>
    <w:rsid w:val="004F4304"/>
    <w:rsid w:val="0050131C"/>
    <w:rsid w:val="005047AA"/>
    <w:rsid w:val="00512E94"/>
    <w:rsid w:val="00513516"/>
    <w:rsid w:val="00517C5C"/>
    <w:rsid w:val="00522602"/>
    <w:rsid w:val="00522CA0"/>
    <w:rsid w:val="005252A0"/>
    <w:rsid w:val="00525E16"/>
    <w:rsid w:val="005325F0"/>
    <w:rsid w:val="00532731"/>
    <w:rsid w:val="0053404F"/>
    <w:rsid w:val="00536A0A"/>
    <w:rsid w:val="00540444"/>
    <w:rsid w:val="005503AD"/>
    <w:rsid w:val="00550BA2"/>
    <w:rsid w:val="0055224B"/>
    <w:rsid w:val="0055245D"/>
    <w:rsid w:val="00555116"/>
    <w:rsid w:val="00556397"/>
    <w:rsid w:val="00556CA2"/>
    <w:rsid w:val="00561C7A"/>
    <w:rsid w:val="005647E5"/>
    <w:rsid w:val="00565DD8"/>
    <w:rsid w:val="00566C19"/>
    <w:rsid w:val="00571268"/>
    <w:rsid w:val="0057187B"/>
    <w:rsid w:val="005747AE"/>
    <w:rsid w:val="00576872"/>
    <w:rsid w:val="00581F2D"/>
    <w:rsid w:val="00587034"/>
    <w:rsid w:val="0059003C"/>
    <w:rsid w:val="00590529"/>
    <w:rsid w:val="00591742"/>
    <w:rsid w:val="005A429E"/>
    <w:rsid w:val="005A435E"/>
    <w:rsid w:val="005B1488"/>
    <w:rsid w:val="005B159F"/>
    <w:rsid w:val="005B1663"/>
    <w:rsid w:val="005B1BDC"/>
    <w:rsid w:val="005B4CD8"/>
    <w:rsid w:val="005B5C6C"/>
    <w:rsid w:val="005B687B"/>
    <w:rsid w:val="005D0AEA"/>
    <w:rsid w:val="005D1CAD"/>
    <w:rsid w:val="005E625C"/>
    <w:rsid w:val="005F35D3"/>
    <w:rsid w:val="005F45A8"/>
    <w:rsid w:val="005F554B"/>
    <w:rsid w:val="005F72BF"/>
    <w:rsid w:val="0060175D"/>
    <w:rsid w:val="00605699"/>
    <w:rsid w:val="00607BB4"/>
    <w:rsid w:val="00607D2A"/>
    <w:rsid w:val="00611E69"/>
    <w:rsid w:val="00612226"/>
    <w:rsid w:val="0063139B"/>
    <w:rsid w:val="006350DB"/>
    <w:rsid w:val="0063556B"/>
    <w:rsid w:val="006427BC"/>
    <w:rsid w:val="00646674"/>
    <w:rsid w:val="00647E0D"/>
    <w:rsid w:val="0065136E"/>
    <w:rsid w:val="00652BF3"/>
    <w:rsid w:val="00652C86"/>
    <w:rsid w:val="006571A7"/>
    <w:rsid w:val="0065735B"/>
    <w:rsid w:val="00664314"/>
    <w:rsid w:val="00666F74"/>
    <w:rsid w:val="00681FB9"/>
    <w:rsid w:val="0068250A"/>
    <w:rsid w:val="006858B6"/>
    <w:rsid w:val="0069786D"/>
    <w:rsid w:val="006A0393"/>
    <w:rsid w:val="006A0C9E"/>
    <w:rsid w:val="006A20F7"/>
    <w:rsid w:val="006A5551"/>
    <w:rsid w:val="006A5688"/>
    <w:rsid w:val="006A7D1D"/>
    <w:rsid w:val="006B23C5"/>
    <w:rsid w:val="006C32FD"/>
    <w:rsid w:val="006C3BC5"/>
    <w:rsid w:val="006C46E9"/>
    <w:rsid w:val="006C7D27"/>
    <w:rsid w:val="006D5772"/>
    <w:rsid w:val="006E27C3"/>
    <w:rsid w:val="006E4F30"/>
    <w:rsid w:val="006E7DA5"/>
    <w:rsid w:val="006F089B"/>
    <w:rsid w:val="006F1BF4"/>
    <w:rsid w:val="006F53D1"/>
    <w:rsid w:val="006F5600"/>
    <w:rsid w:val="006F6499"/>
    <w:rsid w:val="006F734E"/>
    <w:rsid w:val="00702E28"/>
    <w:rsid w:val="0070595A"/>
    <w:rsid w:val="00712954"/>
    <w:rsid w:val="00712C5A"/>
    <w:rsid w:val="0071466C"/>
    <w:rsid w:val="0071714C"/>
    <w:rsid w:val="00717A4D"/>
    <w:rsid w:val="00720A19"/>
    <w:rsid w:val="00721786"/>
    <w:rsid w:val="00727D0E"/>
    <w:rsid w:val="00727EE5"/>
    <w:rsid w:val="007301D5"/>
    <w:rsid w:val="0073564F"/>
    <w:rsid w:val="00735831"/>
    <w:rsid w:val="00741AF7"/>
    <w:rsid w:val="00742F1C"/>
    <w:rsid w:val="007501D9"/>
    <w:rsid w:val="00752541"/>
    <w:rsid w:val="007544AA"/>
    <w:rsid w:val="007563B3"/>
    <w:rsid w:val="00756915"/>
    <w:rsid w:val="007610D5"/>
    <w:rsid w:val="007614DE"/>
    <w:rsid w:val="0076349E"/>
    <w:rsid w:val="007649A6"/>
    <w:rsid w:val="00765E0B"/>
    <w:rsid w:val="007672FB"/>
    <w:rsid w:val="007802F1"/>
    <w:rsid w:val="007813C1"/>
    <w:rsid w:val="00782395"/>
    <w:rsid w:val="00785DF5"/>
    <w:rsid w:val="0079008D"/>
    <w:rsid w:val="00794CB1"/>
    <w:rsid w:val="007A04BB"/>
    <w:rsid w:val="007A2070"/>
    <w:rsid w:val="007A2FF1"/>
    <w:rsid w:val="007A731A"/>
    <w:rsid w:val="007B10F1"/>
    <w:rsid w:val="007B1352"/>
    <w:rsid w:val="007B1618"/>
    <w:rsid w:val="007B368A"/>
    <w:rsid w:val="007C0B32"/>
    <w:rsid w:val="007C33D9"/>
    <w:rsid w:val="007D25E5"/>
    <w:rsid w:val="007D29C7"/>
    <w:rsid w:val="007D53A3"/>
    <w:rsid w:val="007E206A"/>
    <w:rsid w:val="007E474A"/>
    <w:rsid w:val="007E5344"/>
    <w:rsid w:val="007E617A"/>
    <w:rsid w:val="007F13CC"/>
    <w:rsid w:val="007F4B32"/>
    <w:rsid w:val="008010B5"/>
    <w:rsid w:val="0080133F"/>
    <w:rsid w:val="008038CF"/>
    <w:rsid w:val="008039AE"/>
    <w:rsid w:val="00803D67"/>
    <w:rsid w:val="00806990"/>
    <w:rsid w:val="00811AF8"/>
    <w:rsid w:val="0081607A"/>
    <w:rsid w:val="008209DC"/>
    <w:rsid w:val="0082269D"/>
    <w:rsid w:val="00825CE4"/>
    <w:rsid w:val="00835970"/>
    <w:rsid w:val="008400C3"/>
    <w:rsid w:val="008404D4"/>
    <w:rsid w:val="00840C4B"/>
    <w:rsid w:val="008411CD"/>
    <w:rsid w:val="00841350"/>
    <w:rsid w:val="00843113"/>
    <w:rsid w:val="008471F1"/>
    <w:rsid w:val="00852460"/>
    <w:rsid w:val="00852C95"/>
    <w:rsid w:val="00860509"/>
    <w:rsid w:val="00862F9F"/>
    <w:rsid w:val="00863494"/>
    <w:rsid w:val="00864213"/>
    <w:rsid w:val="00871AFA"/>
    <w:rsid w:val="008731C7"/>
    <w:rsid w:val="00873905"/>
    <w:rsid w:val="0087468E"/>
    <w:rsid w:val="00877304"/>
    <w:rsid w:val="0088082E"/>
    <w:rsid w:val="00880CF0"/>
    <w:rsid w:val="00881BC5"/>
    <w:rsid w:val="008830CF"/>
    <w:rsid w:val="00884AFF"/>
    <w:rsid w:val="00884BD8"/>
    <w:rsid w:val="00886813"/>
    <w:rsid w:val="00890FF2"/>
    <w:rsid w:val="0089511D"/>
    <w:rsid w:val="008965D5"/>
    <w:rsid w:val="008976FD"/>
    <w:rsid w:val="008A111F"/>
    <w:rsid w:val="008A23D9"/>
    <w:rsid w:val="008A5E77"/>
    <w:rsid w:val="008B2963"/>
    <w:rsid w:val="008C19E4"/>
    <w:rsid w:val="008C4214"/>
    <w:rsid w:val="008C672E"/>
    <w:rsid w:val="008C77D4"/>
    <w:rsid w:val="008D0619"/>
    <w:rsid w:val="008D0E9F"/>
    <w:rsid w:val="008D59A9"/>
    <w:rsid w:val="008E412D"/>
    <w:rsid w:val="008E7EEA"/>
    <w:rsid w:val="008F025B"/>
    <w:rsid w:val="008F0DD1"/>
    <w:rsid w:val="008F0EC7"/>
    <w:rsid w:val="008F27C9"/>
    <w:rsid w:val="008F439D"/>
    <w:rsid w:val="009046DC"/>
    <w:rsid w:val="00905F20"/>
    <w:rsid w:val="00913C38"/>
    <w:rsid w:val="009143B2"/>
    <w:rsid w:val="0091577D"/>
    <w:rsid w:val="009239AB"/>
    <w:rsid w:val="0092518F"/>
    <w:rsid w:val="009300D6"/>
    <w:rsid w:val="00933634"/>
    <w:rsid w:val="0094260F"/>
    <w:rsid w:val="009446D2"/>
    <w:rsid w:val="00945866"/>
    <w:rsid w:val="00951A9E"/>
    <w:rsid w:val="00951D3D"/>
    <w:rsid w:val="00956EEE"/>
    <w:rsid w:val="00957BC5"/>
    <w:rsid w:val="00962399"/>
    <w:rsid w:val="0096497B"/>
    <w:rsid w:val="00966190"/>
    <w:rsid w:val="009706F2"/>
    <w:rsid w:val="00972893"/>
    <w:rsid w:val="0097371A"/>
    <w:rsid w:val="00973B62"/>
    <w:rsid w:val="00973FDB"/>
    <w:rsid w:val="00974F3A"/>
    <w:rsid w:val="00975878"/>
    <w:rsid w:val="00975C75"/>
    <w:rsid w:val="00976A4D"/>
    <w:rsid w:val="00976C05"/>
    <w:rsid w:val="00981515"/>
    <w:rsid w:val="009824B7"/>
    <w:rsid w:val="00983251"/>
    <w:rsid w:val="00984885"/>
    <w:rsid w:val="00985F14"/>
    <w:rsid w:val="009878AC"/>
    <w:rsid w:val="00987BCC"/>
    <w:rsid w:val="00990794"/>
    <w:rsid w:val="00992409"/>
    <w:rsid w:val="009938AF"/>
    <w:rsid w:val="00994384"/>
    <w:rsid w:val="00994D6E"/>
    <w:rsid w:val="00997BC6"/>
    <w:rsid w:val="009A1F2E"/>
    <w:rsid w:val="009A67E9"/>
    <w:rsid w:val="009B066C"/>
    <w:rsid w:val="009B12EE"/>
    <w:rsid w:val="009B3332"/>
    <w:rsid w:val="009C1CFD"/>
    <w:rsid w:val="009C21FC"/>
    <w:rsid w:val="009C2864"/>
    <w:rsid w:val="009C44D0"/>
    <w:rsid w:val="009C6642"/>
    <w:rsid w:val="009C6871"/>
    <w:rsid w:val="009C7F1C"/>
    <w:rsid w:val="009D1468"/>
    <w:rsid w:val="009D1CDE"/>
    <w:rsid w:val="009D2D7F"/>
    <w:rsid w:val="009D7378"/>
    <w:rsid w:val="009D7555"/>
    <w:rsid w:val="009D7B92"/>
    <w:rsid w:val="009E4696"/>
    <w:rsid w:val="009E592F"/>
    <w:rsid w:val="009F1C04"/>
    <w:rsid w:val="009F4999"/>
    <w:rsid w:val="009F4DC8"/>
    <w:rsid w:val="00A00B30"/>
    <w:rsid w:val="00A034AC"/>
    <w:rsid w:val="00A05DB1"/>
    <w:rsid w:val="00A112E2"/>
    <w:rsid w:val="00A16248"/>
    <w:rsid w:val="00A1644C"/>
    <w:rsid w:val="00A214D1"/>
    <w:rsid w:val="00A22CBA"/>
    <w:rsid w:val="00A24B8B"/>
    <w:rsid w:val="00A25836"/>
    <w:rsid w:val="00A25928"/>
    <w:rsid w:val="00A25A87"/>
    <w:rsid w:val="00A317AA"/>
    <w:rsid w:val="00A35905"/>
    <w:rsid w:val="00A369AB"/>
    <w:rsid w:val="00A401BD"/>
    <w:rsid w:val="00A40CE0"/>
    <w:rsid w:val="00A50016"/>
    <w:rsid w:val="00A53C25"/>
    <w:rsid w:val="00A562AB"/>
    <w:rsid w:val="00A57FC3"/>
    <w:rsid w:val="00A62402"/>
    <w:rsid w:val="00A627AF"/>
    <w:rsid w:val="00A62C8B"/>
    <w:rsid w:val="00A6319C"/>
    <w:rsid w:val="00A639E1"/>
    <w:rsid w:val="00A6416C"/>
    <w:rsid w:val="00A64658"/>
    <w:rsid w:val="00A668D2"/>
    <w:rsid w:val="00A66ADD"/>
    <w:rsid w:val="00A67AAA"/>
    <w:rsid w:val="00A7237C"/>
    <w:rsid w:val="00A754C1"/>
    <w:rsid w:val="00A75CC2"/>
    <w:rsid w:val="00A80704"/>
    <w:rsid w:val="00A815F4"/>
    <w:rsid w:val="00A841D3"/>
    <w:rsid w:val="00A85700"/>
    <w:rsid w:val="00A85CC5"/>
    <w:rsid w:val="00A90D7D"/>
    <w:rsid w:val="00A93226"/>
    <w:rsid w:val="00A94256"/>
    <w:rsid w:val="00A943BF"/>
    <w:rsid w:val="00A97645"/>
    <w:rsid w:val="00A97A13"/>
    <w:rsid w:val="00AA113A"/>
    <w:rsid w:val="00AA2C36"/>
    <w:rsid w:val="00AA2D8C"/>
    <w:rsid w:val="00AA414E"/>
    <w:rsid w:val="00AB2487"/>
    <w:rsid w:val="00AB2589"/>
    <w:rsid w:val="00AB39C0"/>
    <w:rsid w:val="00AB3A8F"/>
    <w:rsid w:val="00AB3AE6"/>
    <w:rsid w:val="00AB3BB2"/>
    <w:rsid w:val="00AB3EAF"/>
    <w:rsid w:val="00AB6F00"/>
    <w:rsid w:val="00AC17A2"/>
    <w:rsid w:val="00AC5870"/>
    <w:rsid w:val="00AD4604"/>
    <w:rsid w:val="00AD54B8"/>
    <w:rsid w:val="00AD5F8B"/>
    <w:rsid w:val="00AE0318"/>
    <w:rsid w:val="00AE04DB"/>
    <w:rsid w:val="00AE37EB"/>
    <w:rsid w:val="00AE6C57"/>
    <w:rsid w:val="00AE70D4"/>
    <w:rsid w:val="00AF084C"/>
    <w:rsid w:val="00B03062"/>
    <w:rsid w:val="00B052D0"/>
    <w:rsid w:val="00B16AE8"/>
    <w:rsid w:val="00B16FA0"/>
    <w:rsid w:val="00B179F0"/>
    <w:rsid w:val="00B21BF6"/>
    <w:rsid w:val="00B22737"/>
    <w:rsid w:val="00B23CEE"/>
    <w:rsid w:val="00B24808"/>
    <w:rsid w:val="00B248A7"/>
    <w:rsid w:val="00B2582F"/>
    <w:rsid w:val="00B26AB3"/>
    <w:rsid w:val="00B338BA"/>
    <w:rsid w:val="00B37C9B"/>
    <w:rsid w:val="00B4383B"/>
    <w:rsid w:val="00B442F2"/>
    <w:rsid w:val="00B449DF"/>
    <w:rsid w:val="00B451CF"/>
    <w:rsid w:val="00B51568"/>
    <w:rsid w:val="00B516EE"/>
    <w:rsid w:val="00B578AC"/>
    <w:rsid w:val="00B63865"/>
    <w:rsid w:val="00B67CB8"/>
    <w:rsid w:val="00B77DA0"/>
    <w:rsid w:val="00B823E8"/>
    <w:rsid w:val="00B82B54"/>
    <w:rsid w:val="00B83F5C"/>
    <w:rsid w:val="00B85429"/>
    <w:rsid w:val="00BA0B21"/>
    <w:rsid w:val="00BA6207"/>
    <w:rsid w:val="00BA6329"/>
    <w:rsid w:val="00BB00CE"/>
    <w:rsid w:val="00BB4E5A"/>
    <w:rsid w:val="00BB6CB2"/>
    <w:rsid w:val="00BC1178"/>
    <w:rsid w:val="00BC3366"/>
    <w:rsid w:val="00BC3B21"/>
    <w:rsid w:val="00BC4263"/>
    <w:rsid w:val="00BC48FC"/>
    <w:rsid w:val="00BC4FAD"/>
    <w:rsid w:val="00BC5673"/>
    <w:rsid w:val="00BD0322"/>
    <w:rsid w:val="00BD03D6"/>
    <w:rsid w:val="00BD0ED8"/>
    <w:rsid w:val="00BD2735"/>
    <w:rsid w:val="00BD3947"/>
    <w:rsid w:val="00BD6D73"/>
    <w:rsid w:val="00BE1EC2"/>
    <w:rsid w:val="00BF0286"/>
    <w:rsid w:val="00BF1750"/>
    <w:rsid w:val="00BF34CE"/>
    <w:rsid w:val="00BF48E3"/>
    <w:rsid w:val="00BF5B03"/>
    <w:rsid w:val="00C00302"/>
    <w:rsid w:val="00C0401C"/>
    <w:rsid w:val="00C06E0F"/>
    <w:rsid w:val="00C12216"/>
    <w:rsid w:val="00C1226A"/>
    <w:rsid w:val="00C13390"/>
    <w:rsid w:val="00C1517A"/>
    <w:rsid w:val="00C20DEE"/>
    <w:rsid w:val="00C2222A"/>
    <w:rsid w:val="00C261BB"/>
    <w:rsid w:val="00C33587"/>
    <w:rsid w:val="00C35A80"/>
    <w:rsid w:val="00C41E7D"/>
    <w:rsid w:val="00C4331F"/>
    <w:rsid w:val="00C43C1E"/>
    <w:rsid w:val="00C52EAF"/>
    <w:rsid w:val="00C551AB"/>
    <w:rsid w:val="00C56CB9"/>
    <w:rsid w:val="00C61834"/>
    <w:rsid w:val="00C766C2"/>
    <w:rsid w:val="00C821C6"/>
    <w:rsid w:val="00C857A6"/>
    <w:rsid w:val="00C86841"/>
    <w:rsid w:val="00C86CF8"/>
    <w:rsid w:val="00C86FD3"/>
    <w:rsid w:val="00CA1820"/>
    <w:rsid w:val="00CA2846"/>
    <w:rsid w:val="00CA3668"/>
    <w:rsid w:val="00CA54A5"/>
    <w:rsid w:val="00CA7EFF"/>
    <w:rsid w:val="00CB0683"/>
    <w:rsid w:val="00CB3AD0"/>
    <w:rsid w:val="00CB4157"/>
    <w:rsid w:val="00CB54E9"/>
    <w:rsid w:val="00CC3EAA"/>
    <w:rsid w:val="00CD039B"/>
    <w:rsid w:val="00CD1D1E"/>
    <w:rsid w:val="00CD257E"/>
    <w:rsid w:val="00CD496C"/>
    <w:rsid w:val="00CE53F3"/>
    <w:rsid w:val="00CF0D05"/>
    <w:rsid w:val="00CF2FB6"/>
    <w:rsid w:val="00CF3985"/>
    <w:rsid w:val="00CF4961"/>
    <w:rsid w:val="00CF7873"/>
    <w:rsid w:val="00D001C2"/>
    <w:rsid w:val="00D02CA6"/>
    <w:rsid w:val="00D0723D"/>
    <w:rsid w:val="00D11CA6"/>
    <w:rsid w:val="00D12598"/>
    <w:rsid w:val="00D15742"/>
    <w:rsid w:val="00D177E7"/>
    <w:rsid w:val="00D17E87"/>
    <w:rsid w:val="00D211B2"/>
    <w:rsid w:val="00D30F24"/>
    <w:rsid w:val="00D3477B"/>
    <w:rsid w:val="00D34AFC"/>
    <w:rsid w:val="00D360F7"/>
    <w:rsid w:val="00D37D94"/>
    <w:rsid w:val="00D40DB3"/>
    <w:rsid w:val="00D41325"/>
    <w:rsid w:val="00D4229B"/>
    <w:rsid w:val="00D479F6"/>
    <w:rsid w:val="00D52FDA"/>
    <w:rsid w:val="00D56669"/>
    <w:rsid w:val="00D61AAF"/>
    <w:rsid w:val="00D66972"/>
    <w:rsid w:val="00D679B6"/>
    <w:rsid w:val="00D67A21"/>
    <w:rsid w:val="00D71852"/>
    <w:rsid w:val="00D7271C"/>
    <w:rsid w:val="00D77876"/>
    <w:rsid w:val="00D84172"/>
    <w:rsid w:val="00D841CE"/>
    <w:rsid w:val="00D852B9"/>
    <w:rsid w:val="00D86A4B"/>
    <w:rsid w:val="00D90246"/>
    <w:rsid w:val="00D93A41"/>
    <w:rsid w:val="00D97C64"/>
    <w:rsid w:val="00DA47FE"/>
    <w:rsid w:val="00DB21A7"/>
    <w:rsid w:val="00DB3BA9"/>
    <w:rsid w:val="00DB4141"/>
    <w:rsid w:val="00DB41A7"/>
    <w:rsid w:val="00DB4F1C"/>
    <w:rsid w:val="00DB51EE"/>
    <w:rsid w:val="00DB5C28"/>
    <w:rsid w:val="00DB7D90"/>
    <w:rsid w:val="00DC09CB"/>
    <w:rsid w:val="00DC1F1F"/>
    <w:rsid w:val="00DD39CD"/>
    <w:rsid w:val="00DD5D50"/>
    <w:rsid w:val="00DE01C1"/>
    <w:rsid w:val="00DE1929"/>
    <w:rsid w:val="00DE2ADB"/>
    <w:rsid w:val="00DE6C67"/>
    <w:rsid w:val="00DE79D9"/>
    <w:rsid w:val="00DE7DCE"/>
    <w:rsid w:val="00E025DC"/>
    <w:rsid w:val="00E065A8"/>
    <w:rsid w:val="00E10BE1"/>
    <w:rsid w:val="00E13355"/>
    <w:rsid w:val="00E17DB1"/>
    <w:rsid w:val="00E215C9"/>
    <w:rsid w:val="00E257E5"/>
    <w:rsid w:val="00E318C5"/>
    <w:rsid w:val="00E34BCB"/>
    <w:rsid w:val="00E3601A"/>
    <w:rsid w:val="00E3756A"/>
    <w:rsid w:val="00E441EA"/>
    <w:rsid w:val="00E46B5B"/>
    <w:rsid w:val="00E47E24"/>
    <w:rsid w:val="00E61BDC"/>
    <w:rsid w:val="00E63AE5"/>
    <w:rsid w:val="00E65149"/>
    <w:rsid w:val="00E73D0A"/>
    <w:rsid w:val="00E749B0"/>
    <w:rsid w:val="00E75CCE"/>
    <w:rsid w:val="00E75FB8"/>
    <w:rsid w:val="00E77933"/>
    <w:rsid w:val="00E85950"/>
    <w:rsid w:val="00E8692F"/>
    <w:rsid w:val="00E92122"/>
    <w:rsid w:val="00E933D5"/>
    <w:rsid w:val="00E94ADA"/>
    <w:rsid w:val="00E977F4"/>
    <w:rsid w:val="00EA54D5"/>
    <w:rsid w:val="00EB0F68"/>
    <w:rsid w:val="00EC2780"/>
    <w:rsid w:val="00EC3361"/>
    <w:rsid w:val="00EC436C"/>
    <w:rsid w:val="00EC582B"/>
    <w:rsid w:val="00ED48DD"/>
    <w:rsid w:val="00ED5AB1"/>
    <w:rsid w:val="00EE124C"/>
    <w:rsid w:val="00EE2785"/>
    <w:rsid w:val="00EE2C31"/>
    <w:rsid w:val="00EE2D4C"/>
    <w:rsid w:val="00EE33EF"/>
    <w:rsid w:val="00EE5E35"/>
    <w:rsid w:val="00EF1529"/>
    <w:rsid w:val="00EF29E6"/>
    <w:rsid w:val="00EF52BA"/>
    <w:rsid w:val="00EF58A1"/>
    <w:rsid w:val="00EF689B"/>
    <w:rsid w:val="00EF7820"/>
    <w:rsid w:val="00EF7FC1"/>
    <w:rsid w:val="00F04CF6"/>
    <w:rsid w:val="00F12A0D"/>
    <w:rsid w:val="00F20305"/>
    <w:rsid w:val="00F203D8"/>
    <w:rsid w:val="00F204D4"/>
    <w:rsid w:val="00F228F6"/>
    <w:rsid w:val="00F24AA4"/>
    <w:rsid w:val="00F24E9B"/>
    <w:rsid w:val="00F2544C"/>
    <w:rsid w:val="00F369D4"/>
    <w:rsid w:val="00F445E5"/>
    <w:rsid w:val="00F446F2"/>
    <w:rsid w:val="00F458D0"/>
    <w:rsid w:val="00F52237"/>
    <w:rsid w:val="00F5589A"/>
    <w:rsid w:val="00F577B2"/>
    <w:rsid w:val="00F61478"/>
    <w:rsid w:val="00F61AE7"/>
    <w:rsid w:val="00F64056"/>
    <w:rsid w:val="00F64950"/>
    <w:rsid w:val="00F64E56"/>
    <w:rsid w:val="00F657A1"/>
    <w:rsid w:val="00F65C28"/>
    <w:rsid w:val="00F71F00"/>
    <w:rsid w:val="00F73116"/>
    <w:rsid w:val="00F810C9"/>
    <w:rsid w:val="00F829A1"/>
    <w:rsid w:val="00F833C5"/>
    <w:rsid w:val="00F84AD9"/>
    <w:rsid w:val="00F86398"/>
    <w:rsid w:val="00F86BE1"/>
    <w:rsid w:val="00F941FF"/>
    <w:rsid w:val="00F97705"/>
    <w:rsid w:val="00F97FB3"/>
    <w:rsid w:val="00FA12CD"/>
    <w:rsid w:val="00FA15B1"/>
    <w:rsid w:val="00FA3105"/>
    <w:rsid w:val="00FA3193"/>
    <w:rsid w:val="00FA7D15"/>
    <w:rsid w:val="00FB6A99"/>
    <w:rsid w:val="00FC0E87"/>
    <w:rsid w:val="00FC215B"/>
    <w:rsid w:val="00FC3F5A"/>
    <w:rsid w:val="00FC6C7B"/>
    <w:rsid w:val="00FD319F"/>
    <w:rsid w:val="00FD5B86"/>
    <w:rsid w:val="00FD5FED"/>
    <w:rsid w:val="00FD7E38"/>
    <w:rsid w:val="00FE0167"/>
    <w:rsid w:val="00FE14CC"/>
    <w:rsid w:val="00FE27A8"/>
    <w:rsid w:val="00FE7C86"/>
    <w:rsid w:val="00FF03E3"/>
    <w:rsid w:val="00FF14F0"/>
    <w:rsid w:val="00FF2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CBCCB9"/>
  <w14:defaultImageDpi w14:val="32767"/>
  <w15:chartTrackingRefBased/>
  <w15:docId w15:val="{3AE28B22-E0B3-4AC3-8263-703A44D5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371A"/>
    <w:pPr>
      <w:keepNext/>
      <w:keepLines/>
      <w:spacing w:before="360" w:after="80" w:line="259" w:lineRule="auto"/>
      <w:outlineLvl w:val="0"/>
    </w:pPr>
    <w:rPr>
      <w:rFonts w:asciiTheme="majorHAnsi" w:eastAsiaTheme="majorEastAsia" w:hAnsiTheme="majorHAnsi" w:cstheme="majorBidi"/>
      <w:color w:val="36B0D1" w:themeColor="accent1" w:themeShade="BF"/>
      <w:kern w:val="2"/>
      <w:sz w:val="40"/>
      <w:szCs w:val="40"/>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ListParagraph">
    <w:name w:val="List Paragraph"/>
    <w:basedOn w:val="Normal"/>
    <w:uiPriority w:val="34"/>
    <w:qFormat/>
    <w:rsid w:val="00A00B30"/>
    <w:pPr>
      <w:spacing w:after="160" w:line="259" w:lineRule="auto"/>
      <w:ind w:left="720"/>
      <w:contextualSpacing/>
    </w:pPr>
    <w:rPr>
      <w:rFonts w:asciiTheme="minorHAnsi" w:hAnsiTheme="minorHAnsi"/>
      <w:sz w:val="22"/>
      <w:szCs w:val="22"/>
    </w:rPr>
  </w:style>
  <w:style w:type="paragraph" w:styleId="Header">
    <w:name w:val="header"/>
    <w:basedOn w:val="Normal"/>
    <w:link w:val="HeaderChar"/>
    <w:uiPriority w:val="99"/>
    <w:unhideWhenUsed/>
    <w:rsid w:val="00A00B30"/>
    <w:pPr>
      <w:tabs>
        <w:tab w:val="center" w:pos="4513"/>
        <w:tab w:val="right" w:pos="9026"/>
      </w:tabs>
    </w:pPr>
  </w:style>
  <w:style w:type="character" w:customStyle="1" w:styleId="HeaderChar">
    <w:name w:val="Header Char"/>
    <w:basedOn w:val="DefaultParagraphFont"/>
    <w:link w:val="Header"/>
    <w:uiPriority w:val="99"/>
    <w:rsid w:val="00A00B30"/>
  </w:style>
  <w:style w:type="paragraph" w:styleId="Footer">
    <w:name w:val="footer"/>
    <w:basedOn w:val="Normal"/>
    <w:link w:val="FooterChar"/>
    <w:uiPriority w:val="99"/>
    <w:unhideWhenUsed/>
    <w:rsid w:val="00A00B30"/>
    <w:pPr>
      <w:tabs>
        <w:tab w:val="center" w:pos="4513"/>
        <w:tab w:val="right" w:pos="9026"/>
      </w:tabs>
    </w:pPr>
  </w:style>
  <w:style w:type="character" w:customStyle="1" w:styleId="FooterChar">
    <w:name w:val="Footer Char"/>
    <w:basedOn w:val="DefaultParagraphFont"/>
    <w:link w:val="Footer"/>
    <w:uiPriority w:val="99"/>
    <w:rsid w:val="00A00B30"/>
  </w:style>
  <w:style w:type="character" w:customStyle="1" w:styleId="apple-converted-space">
    <w:name w:val="apple-converted-space"/>
    <w:basedOn w:val="DefaultParagraphFont"/>
    <w:rsid w:val="0073564F"/>
  </w:style>
  <w:style w:type="paragraph" w:styleId="NoSpacing">
    <w:name w:val="No Spacing"/>
    <w:uiPriority w:val="1"/>
    <w:qFormat/>
    <w:rsid w:val="00D37D94"/>
  </w:style>
  <w:style w:type="character" w:styleId="Hyperlink">
    <w:name w:val="Hyperlink"/>
    <w:basedOn w:val="DefaultParagraphFont"/>
    <w:uiPriority w:val="99"/>
    <w:semiHidden/>
    <w:unhideWhenUsed/>
    <w:rsid w:val="0047115F"/>
    <w:rPr>
      <w:color w:val="0000FF"/>
      <w:u w:val="single"/>
    </w:rPr>
  </w:style>
  <w:style w:type="table" w:styleId="TableGrid">
    <w:name w:val="Table Grid"/>
    <w:basedOn w:val="TableNormal"/>
    <w:uiPriority w:val="39"/>
    <w:rsid w:val="00794C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fwp1">
    <w:name w:val="ufw_p_1"/>
    <w:basedOn w:val="Normal"/>
    <w:rsid w:val="00406BFF"/>
    <w:pPr>
      <w:spacing w:before="100" w:beforeAutospacing="1" w:after="100" w:afterAutospacing="1"/>
    </w:pPr>
    <w:rPr>
      <w:rFonts w:ascii="Times New Roman" w:eastAsia="Times New Roman" w:hAnsi="Times New Roman" w:cs="Times New Roman"/>
      <w:sz w:val="24"/>
      <w:lang w:eastAsia="en-GB"/>
    </w:rPr>
  </w:style>
  <w:style w:type="paragraph" w:customStyle="1" w:styleId="ufwp2">
    <w:name w:val="ufw_p_2"/>
    <w:basedOn w:val="Normal"/>
    <w:rsid w:val="00406BFF"/>
    <w:pPr>
      <w:spacing w:before="100" w:beforeAutospacing="1" w:after="100" w:afterAutospacing="1"/>
    </w:pPr>
    <w:rPr>
      <w:rFonts w:ascii="Times New Roman" w:eastAsia="Times New Roman" w:hAnsi="Times New Roman" w:cs="Times New Roman"/>
      <w:sz w:val="24"/>
      <w:lang w:eastAsia="en-GB"/>
    </w:rPr>
  </w:style>
  <w:style w:type="character" w:customStyle="1" w:styleId="xwtemail">
    <w:name w:val="x_wt_email"/>
    <w:basedOn w:val="DefaultParagraphFont"/>
    <w:rsid w:val="00376C48"/>
  </w:style>
  <w:style w:type="character" w:customStyle="1" w:styleId="Heading1Char">
    <w:name w:val="Heading 1 Char"/>
    <w:basedOn w:val="DefaultParagraphFont"/>
    <w:link w:val="Heading1"/>
    <w:uiPriority w:val="9"/>
    <w:rsid w:val="0097371A"/>
    <w:rPr>
      <w:rFonts w:asciiTheme="majorHAnsi" w:eastAsiaTheme="majorEastAsia" w:hAnsiTheme="majorHAnsi" w:cstheme="majorBidi"/>
      <w:color w:val="36B0D1" w:themeColor="accent1" w:themeShade="BF"/>
      <w:kern w:val="2"/>
      <w:sz w:val="40"/>
      <w:szCs w:val="4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17116">
      <w:bodyDiv w:val="1"/>
      <w:marLeft w:val="0"/>
      <w:marRight w:val="0"/>
      <w:marTop w:val="0"/>
      <w:marBottom w:val="0"/>
      <w:divBdr>
        <w:top w:val="none" w:sz="0" w:space="0" w:color="auto"/>
        <w:left w:val="none" w:sz="0" w:space="0" w:color="auto"/>
        <w:bottom w:val="none" w:sz="0" w:space="0" w:color="auto"/>
        <w:right w:val="none" w:sz="0" w:space="0" w:color="auto"/>
      </w:divBdr>
    </w:div>
    <w:div w:id="120224743">
      <w:bodyDiv w:val="1"/>
      <w:marLeft w:val="0"/>
      <w:marRight w:val="0"/>
      <w:marTop w:val="0"/>
      <w:marBottom w:val="0"/>
      <w:divBdr>
        <w:top w:val="none" w:sz="0" w:space="0" w:color="auto"/>
        <w:left w:val="none" w:sz="0" w:space="0" w:color="auto"/>
        <w:bottom w:val="none" w:sz="0" w:space="0" w:color="auto"/>
        <w:right w:val="none" w:sz="0" w:space="0" w:color="auto"/>
      </w:divBdr>
    </w:div>
    <w:div w:id="255330634">
      <w:bodyDiv w:val="1"/>
      <w:marLeft w:val="0"/>
      <w:marRight w:val="0"/>
      <w:marTop w:val="0"/>
      <w:marBottom w:val="0"/>
      <w:divBdr>
        <w:top w:val="none" w:sz="0" w:space="0" w:color="auto"/>
        <w:left w:val="none" w:sz="0" w:space="0" w:color="auto"/>
        <w:bottom w:val="none" w:sz="0" w:space="0" w:color="auto"/>
        <w:right w:val="none" w:sz="0" w:space="0" w:color="auto"/>
      </w:divBdr>
    </w:div>
    <w:div w:id="291909409">
      <w:bodyDiv w:val="1"/>
      <w:marLeft w:val="0"/>
      <w:marRight w:val="0"/>
      <w:marTop w:val="0"/>
      <w:marBottom w:val="0"/>
      <w:divBdr>
        <w:top w:val="none" w:sz="0" w:space="0" w:color="auto"/>
        <w:left w:val="none" w:sz="0" w:space="0" w:color="auto"/>
        <w:bottom w:val="none" w:sz="0" w:space="0" w:color="auto"/>
        <w:right w:val="none" w:sz="0" w:space="0" w:color="auto"/>
      </w:divBdr>
    </w:div>
    <w:div w:id="307321936">
      <w:bodyDiv w:val="1"/>
      <w:marLeft w:val="0"/>
      <w:marRight w:val="0"/>
      <w:marTop w:val="0"/>
      <w:marBottom w:val="0"/>
      <w:divBdr>
        <w:top w:val="none" w:sz="0" w:space="0" w:color="auto"/>
        <w:left w:val="none" w:sz="0" w:space="0" w:color="auto"/>
        <w:bottom w:val="none" w:sz="0" w:space="0" w:color="auto"/>
        <w:right w:val="none" w:sz="0" w:space="0" w:color="auto"/>
      </w:divBdr>
    </w:div>
    <w:div w:id="329603368">
      <w:bodyDiv w:val="1"/>
      <w:marLeft w:val="0"/>
      <w:marRight w:val="0"/>
      <w:marTop w:val="0"/>
      <w:marBottom w:val="0"/>
      <w:divBdr>
        <w:top w:val="none" w:sz="0" w:space="0" w:color="auto"/>
        <w:left w:val="none" w:sz="0" w:space="0" w:color="auto"/>
        <w:bottom w:val="none" w:sz="0" w:space="0" w:color="auto"/>
        <w:right w:val="none" w:sz="0" w:space="0" w:color="auto"/>
      </w:divBdr>
    </w:div>
    <w:div w:id="364332186">
      <w:bodyDiv w:val="1"/>
      <w:marLeft w:val="0"/>
      <w:marRight w:val="0"/>
      <w:marTop w:val="0"/>
      <w:marBottom w:val="0"/>
      <w:divBdr>
        <w:top w:val="none" w:sz="0" w:space="0" w:color="auto"/>
        <w:left w:val="none" w:sz="0" w:space="0" w:color="auto"/>
        <w:bottom w:val="none" w:sz="0" w:space="0" w:color="auto"/>
        <w:right w:val="none" w:sz="0" w:space="0" w:color="auto"/>
      </w:divBdr>
      <w:divsChild>
        <w:div w:id="1019549490">
          <w:marLeft w:val="0"/>
          <w:marRight w:val="0"/>
          <w:marTop w:val="0"/>
          <w:marBottom w:val="0"/>
          <w:divBdr>
            <w:top w:val="none" w:sz="0" w:space="0" w:color="auto"/>
            <w:left w:val="none" w:sz="0" w:space="0" w:color="auto"/>
            <w:bottom w:val="none" w:sz="0" w:space="0" w:color="auto"/>
            <w:right w:val="none" w:sz="0" w:space="0" w:color="auto"/>
          </w:divBdr>
        </w:div>
        <w:div w:id="1992439711">
          <w:marLeft w:val="0"/>
          <w:marRight w:val="0"/>
          <w:marTop w:val="0"/>
          <w:marBottom w:val="0"/>
          <w:divBdr>
            <w:top w:val="none" w:sz="0" w:space="0" w:color="auto"/>
            <w:left w:val="none" w:sz="0" w:space="0" w:color="auto"/>
            <w:bottom w:val="none" w:sz="0" w:space="0" w:color="auto"/>
            <w:right w:val="none" w:sz="0" w:space="0" w:color="auto"/>
          </w:divBdr>
        </w:div>
        <w:div w:id="1537811060">
          <w:marLeft w:val="0"/>
          <w:marRight w:val="0"/>
          <w:marTop w:val="0"/>
          <w:marBottom w:val="0"/>
          <w:divBdr>
            <w:top w:val="none" w:sz="0" w:space="0" w:color="auto"/>
            <w:left w:val="none" w:sz="0" w:space="0" w:color="auto"/>
            <w:bottom w:val="none" w:sz="0" w:space="0" w:color="auto"/>
            <w:right w:val="none" w:sz="0" w:space="0" w:color="auto"/>
          </w:divBdr>
        </w:div>
        <w:div w:id="1127434429">
          <w:marLeft w:val="0"/>
          <w:marRight w:val="0"/>
          <w:marTop w:val="0"/>
          <w:marBottom w:val="0"/>
          <w:divBdr>
            <w:top w:val="none" w:sz="0" w:space="0" w:color="auto"/>
            <w:left w:val="none" w:sz="0" w:space="0" w:color="auto"/>
            <w:bottom w:val="none" w:sz="0" w:space="0" w:color="auto"/>
            <w:right w:val="none" w:sz="0" w:space="0" w:color="auto"/>
          </w:divBdr>
        </w:div>
      </w:divsChild>
    </w:div>
    <w:div w:id="434443168">
      <w:bodyDiv w:val="1"/>
      <w:marLeft w:val="0"/>
      <w:marRight w:val="0"/>
      <w:marTop w:val="0"/>
      <w:marBottom w:val="0"/>
      <w:divBdr>
        <w:top w:val="none" w:sz="0" w:space="0" w:color="auto"/>
        <w:left w:val="none" w:sz="0" w:space="0" w:color="auto"/>
        <w:bottom w:val="none" w:sz="0" w:space="0" w:color="auto"/>
        <w:right w:val="none" w:sz="0" w:space="0" w:color="auto"/>
      </w:divBdr>
    </w:div>
    <w:div w:id="509567653">
      <w:bodyDiv w:val="1"/>
      <w:marLeft w:val="0"/>
      <w:marRight w:val="0"/>
      <w:marTop w:val="0"/>
      <w:marBottom w:val="0"/>
      <w:divBdr>
        <w:top w:val="none" w:sz="0" w:space="0" w:color="auto"/>
        <w:left w:val="none" w:sz="0" w:space="0" w:color="auto"/>
        <w:bottom w:val="none" w:sz="0" w:space="0" w:color="auto"/>
        <w:right w:val="none" w:sz="0" w:space="0" w:color="auto"/>
      </w:divBdr>
    </w:div>
    <w:div w:id="567229608">
      <w:bodyDiv w:val="1"/>
      <w:marLeft w:val="0"/>
      <w:marRight w:val="0"/>
      <w:marTop w:val="0"/>
      <w:marBottom w:val="0"/>
      <w:divBdr>
        <w:top w:val="none" w:sz="0" w:space="0" w:color="auto"/>
        <w:left w:val="none" w:sz="0" w:space="0" w:color="auto"/>
        <w:bottom w:val="none" w:sz="0" w:space="0" w:color="auto"/>
        <w:right w:val="none" w:sz="0" w:space="0" w:color="auto"/>
      </w:divBdr>
    </w:div>
    <w:div w:id="667709745">
      <w:bodyDiv w:val="1"/>
      <w:marLeft w:val="0"/>
      <w:marRight w:val="0"/>
      <w:marTop w:val="0"/>
      <w:marBottom w:val="0"/>
      <w:divBdr>
        <w:top w:val="none" w:sz="0" w:space="0" w:color="auto"/>
        <w:left w:val="none" w:sz="0" w:space="0" w:color="auto"/>
        <w:bottom w:val="none" w:sz="0" w:space="0" w:color="auto"/>
        <w:right w:val="none" w:sz="0" w:space="0" w:color="auto"/>
      </w:divBdr>
    </w:div>
    <w:div w:id="751585466">
      <w:bodyDiv w:val="1"/>
      <w:marLeft w:val="0"/>
      <w:marRight w:val="0"/>
      <w:marTop w:val="0"/>
      <w:marBottom w:val="0"/>
      <w:divBdr>
        <w:top w:val="none" w:sz="0" w:space="0" w:color="auto"/>
        <w:left w:val="none" w:sz="0" w:space="0" w:color="auto"/>
        <w:bottom w:val="none" w:sz="0" w:space="0" w:color="auto"/>
        <w:right w:val="none" w:sz="0" w:space="0" w:color="auto"/>
      </w:divBdr>
    </w:div>
    <w:div w:id="797798571">
      <w:bodyDiv w:val="1"/>
      <w:marLeft w:val="0"/>
      <w:marRight w:val="0"/>
      <w:marTop w:val="0"/>
      <w:marBottom w:val="0"/>
      <w:divBdr>
        <w:top w:val="none" w:sz="0" w:space="0" w:color="auto"/>
        <w:left w:val="none" w:sz="0" w:space="0" w:color="auto"/>
        <w:bottom w:val="none" w:sz="0" w:space="0" w:color="auto"/>
        <w:right w:val="none" w:sz="0" w:space="0" w:color="auto"/>
      </w:divBdr>
    </w:div>
    <w:div w:id="826164144">
      <w:bodyDiv w:val="1"/>
      <w:marLeft w:val="0"/>
      <w:marRight w:val="0"/>
      <w:marTop w:val="0"/>
      <w:marBottom w:val="0"/>
      <w:divBdr>
        <w:top w:val="none" w:sz="0" w:space="0" w:color="auto"/>
        <w:left w:val="none" w:sz="0" w:space="0" w:color="auto"/>
        <w:bottom w:val="none" w:sz="0" w:space="0" w:color="auto"/>
        <w:right w:val="none" w:sz="0" w:space="0" w:color="auto"/>
      </w:divBdr>
    </w:div>
    <w:div w:id="858810249">
      <w:bodyDiv w:val="1"/>
      <w:marLeft w:val="0"/>
      <w:marRight w:val="0"/>
      <w:marTop w:val="0"/>
      <w:marBottom w:val="0"/>
      <w:divBdr>
        <w:top w:val="none" w:sz="0" w:space="0" w:color="auto"/>
        <w:left w:val="none" w:sz="0" w:space="0" w:color="auto"/>
        <w:bottom w:val="none" w:sz="0" w:space="0" w:color="auto"/>
        <w:right w:val="none" w:sz="0" w:space="0" w:color="auto"/>
      </w:divBdr>
    </w:div>
    <w:div w:id="861213640">
      <w:bodyDiv w:val="1"/>
      <w:marLeft w:val="0"/>
      <w:marRight w:val="0"/>
      <w:marTop w:val="0"/>
      <w:marBottom w:val="0"/>
      <w:divBdr>
        <w:top w:val="none" w:sz="0" w:space="0" w:color="auto"/>
        <w:left w:val="none" w:sz="0" w:space="0" w:color="auto"/>
        <w:bottom w:val="none" w:sz="0" w:space="0" w:color="auto"/>
        <w:right w:val="none" w:sz="0" w:space="0" w:color="auto"/>
      </w:divBdr>
    </w:div>
    <w:div w:id="912475480">
      <w:bodyDiv w:val="1"/>
      <w:marLeft w:val="0"/>
      <w:marRight w:val="0"/>
      <w:marTop w:val="0"/>
      <w:marBottom w:val="0"/>
      <w:divBdr>
        <w:top w:val="none" w:sz="0" w:space="0" w:color="auto"/>
        <w:left w:val="none" w:sz="0" w:space="0" w:color="auto"/>
        <w:bottom w:val="none" w:sz="0" w:space="0" w:color="auto"/>
        <w:right w:val="none" w:sz="0" w:space="0" w:color="auto"/>
      </w:divBdr>
    </w:div>
    <w:div w:id="1042629883">
      <w:bodyDiv w:val="1"/>
      <w:marLeft w:val="0"/>
      <w:marRight w:val="0"/>
      <w:marTop w:val="0"/>
      <w:marBottom w:val="0"/>
      <w:divBdr>
        <w:top w:val="none" w:sz="0" w:space="0" w:color="auto"/>
        <w:left w:val="none" w:sz="0" w:space="0" w:color="auto"/>
        <w:bottom w:val="none" w:sz="0" w:space="0" w:color="auto"/>
        <w:right w:val="none" w:sz="0" w:space="0" w:color="auto"/>
      </w:divBdr>
    </w:div>
    <w:div w:id="1088192472">
      <w:bodyDiv w:val="1"/>
      <w:marLeft w:val="0"/>
      <w:marRight w:val="0"/>
      <w:marTop w:val="0"/>
      <w:marBottom w:val="0"/>
      <w:divBdr>
        <w:top w:val="none" w:sz="0" w:space="0" w:color="auto"/>
        <w:left w:val="none" w:sz="0" w:space="0" w:color="auto"/>
        <w:bottom w:val="none" w:sz="0" w:space="0" w:color="auto"/>
        <w:right w:val="none" w:sz="0" w:space="0" w:color="auto"/>
      </w:divBdr>
    </w:div>
    <w:div w:id="1133059720">
      <w:bodyDiv w:val="1"/>
      <w:marLeft w:val="0"/>
      <w:marRight w:val="0"/>
      <w:marTop w:val="0"/>
      <w:marBottom w:val="0"/>
      <w:divBdr>
        <w:top w:val="none" w:sz="0" w:space="0" w:color="auto"/>
        <w:left w:val="none" w:sz="0" w:space="0" w:color="auto"/>
        <w:bottom w:val="none" w:sz="0" w:space="0" w:color="auto"/>
        <w:right w:val="none" w:sz="0" w:space="0" w:color="auto"/>
      </w:divBdr>
    </w:div>
    <w:div w:id="1140614419">
      <w:bodyDiv w:val="1"/>
      <w:marLeft w:val="0"/>
      <w:marRight w:val="0"/>
      <w:marTop w:val="0"/>
      <w:marBottom w:val="0"/>
      <w:divBdr>
        <w:top w:val="none" w:sz="0" w:space="0" w:color="auto"/>
        <w:left w:val="none" w:sz="0" w:space="0" w:color="auto"/>
        <w:bottom w:val="none" w:sz="0" w:space="0" w:color="auto"/>
        <w:right w:val="none" w:sz="0" w:space="0" w:color="auto"/>
      </w:divBdr>
    </w:div>
    <w:div w:id="1187254427">
      <w:bodyDiv w:val="1"/>
      <w:marLeft w:val="0"/>
      <w:marRight w:val="0"/>
      <w:marTop w:val="0"/>
      <w:marBottom w:val="0"/>
      <w:divBdr>
        <w:top w:val="none" w:sz="0" w:space="0" w:color="auto"/>
        <w:left w:val="none" w:sz="0" w:space="0" w:color="auto"/>
        <w:bottom w:val="none" w:sz="0" w:space="0" w:color="auto"/>
        <w:right w:val="none" w:sz="0" w:space="0" w:color="auto"/>
      </w:divBdr>
    </w:div>
    <w:div w:id="1345745231">
      <w:bodyDiv w:val="1"/>
      <w:marLeft w:val="0"/>
      <w:marRight w:val="0"/>
      <w:marTop w:val="0"/>
      <w:marBottom w:val="0"/>
      <w:divBdr>
        <w:top w:val="none" w:sz="0" w:space="0" w:color="auto"/>
        <w:left w:val="none" w:sz="0" w:space="0" w:color="auto"/>
        <w:bottom w:val="none" w:sz="0" w:space="0" w:color="auto"/>
        <w:right w:val="none" w:sz="0" w:space="0" w:color="auto"/>
      </w:divBdr>
    </w:div>
    <w:div w:id="1353409426">
      <w:bodyDiv w:val="1"/>
      <w:marLeft w:val="0"/>
      <w:marRight w:val="0"/>
      <w:marTop w:val="0"/>
      <w:marBottom w:val="0"/>
      <w:divBdr>
        <w:top w:val="none" w:sz="0" w:space="0" w:color="auto"/>
        <w:left w:val="none" w:sz="0" w:space="0" w:color="auto"/>
        <w:bottom w:val="none" w:sz="0" w:space="0" w:color="auto"/>
        <w:right w:val="none" w:sz="0" w:space="0" w:color="auto"/>
      </w:divBdr>
      <w:divsChild>
        <w:div w:id="1273248153">
          <w:marLeft w:val="0"/>
          <w:marRight w:val="0"/>
          <w:marTop w:val="0"/>
          <w:marBottom w:val="0"/>
          <w:divBdr>
            <w:top w:val="none" w:sz="0" w:space="0" w:color="auto"/>
            <w:left w:val="none" w:sz="0" w:space="0" w:color="auto"/>
            <w:bottom w:val="none" w:sz="0" w:space="0" w:color="auto"/>
            <w:right w:val="none" w:sz="0" w:space="0" w:color="auto"/>
          </w:divBdr>
        </w:div>
        <w:div w:id="893733227">
          <w:marLeft w:val="0"/>
          <w:marRight w:val="0"/>
          <w:marTop w:val="0"/>
          <w:marBottom w:val="0"/>
          <w:divBdr>
            <w:top w:val="none" w:sz="0" w:space="0" w:color="auto"/>
            <w:left w:val="none" w:sz="0" w:space="0" w:color="auto"/>
            <w:bottom w:val="none" w:sz="0" w:space="0" w:color="auto"/>
            <w:right w:val="none" w:sz="0" w:space="0" w:color="auto"/>
          </w:divBdr>
        </w:div>
        <w:div w:id="503475040">
          <w:marLeft w:val="0"/>
          <w:marRight w:val="0"/>
          <w:marTop w:val="0"/>
          <w:marBottom w:val="0"/>
          <w:divBdr>
            <w:top w:val="none" w:sz="0" w:space="0" w:color="auto"/>
            <w:left w:val="none" w:sz="0" w:space="0" w:color="auto"/>
            <w:bottom w:val="none" w:sz="0" w:space="0" w:color="auto"/>
            <w:right w:val="none" w:sz="0" w:space="0" w:color="auto"/>
          </w:divBdr>
        </w:div>
        <w:div w:id="1695499583">
          <w:marLeft w:val="0"/>
          <w:marRight w:val="0"/>
          <w:marTop w:val="0"/>
          <w:marBottom w:val="0"/>
          <w:divBdr>
            <w:top w:val="none" w:sz="0" w:space="0" w:color="auto"/>
            <w:left w:val="none" w:sz="0" w:space="0" w:color="auto"/>
            <w:bottom w:val="none" w:sz="0" w:space="0" w:color="auto"/>
            <w:right w:val="none" w:sz="0" w:space="0" w:color="auto"/>
          </w:divBdr>
        </w:div>
        <w:div w:id="320039675">
          <w:marLeft w:val="0"/>
          <w:marRight w:val="0"/>
          <w:marTop w:val="0"/>
          <w:marBottom w:val="0"/>
          <w:divBdr>
            <w:top w:val="none" w:sz="0" w:space="0" w:color="auto"/>
            <w:left w:val="none" w:sz="0" w:space="0" w:color="auto"/>
            <w:bottom w:val="none" w:sz="0" w:space="0" w:color="auto"/>
            <w:right w:val="none" w:sz="0" w:space="0" w:color="auto"/>
          </w:divBdr>
        </w:div>
        <w:div w:id="1237588068">
          <w:marLeft w:val="0"/>
          <w:marRight w:val="0"/>
          <w:marTop w:val="0"/>
          <w:marBottom w:val="0"/>
          <w:divBdr>
            <w:top w:val="none" w:sz="0" w:space="0" w:color="auto"/>
            <w:left w:val="none" w:sz="0" w:space="0" w:color="auto"/>
            <w:bottom w:val="none" w:sz="0" w:space="0" w:color="auto"/>
            <w:right w:val="none" w:sz="0" w:space="0" w:color="auto"/>
          </w:divBdr>
        </w:div>
        <w:div w:id="1364012713">
          <w:marLeft w:val="0"/>
          <w:marRight w:val="0"/>
          <w:marTop w:val="0"/>
          <w:marBottom w:val="0"/>
          <w:divBdr>
            <w:top w:val="none" w:sz="0" w:space="0" w:color="auto"/>
            <w:left w:val="none" w:sz="0" w:space="0" w:color="auto"/>
            <w:bottom w:val="none" w:sz="0" w:space="0" w:color="auto"/>
            <w:right w:val="none" w:sz="0" w:space="0" w:color="auto"/>
          </w:divBdr>
        </w:div>
        <w:div w:id="456873187">
          <w:marLeft w:val="0"/>
          <w:marRight w:val="0"/>
          <w:marTop w:val="0"/>
          <w:marBottom w:val="0"/>
          <w:divBdr>
            <w:top w:val="none" w:sz="0" w:space="0" w:color="auto"/>
            <w:left w:val="none" w:sz="0" w:space="0" w:color="auto"/>
            <w:bottom w:val="none" w:sz="0" w:space="0" w:color="auto"/>
            <w:right w:val="none" w:sz="0" w:space="0" w:color="auto"/>
          </w:divBdr>
        </w:div>
        <w:div w:id="427193313">
          <w:marLeft w:val="0"/>
          <w:marRight w:val="0"/>
          <w:marTop w:val="0"/>
          <w:marBottom w:val="0"/>
          <w:divBdr>
            <w:top w:val="none" w:sz="0" w:space="0" w:color="auto"/>
            <w:left w:val="none" w:sz="0" w:space="0" w:color="auto"/>
            <w:bottom w:val="none" w:sz="0" w:space="0" w:color="auto"/>
            <w:right w:val="none" w:sz="0" w:space="0" w:color="auto"/>
          </w:divBdr>
        </w:div>
        <w:div w:id="758722697">
          <w:marLeft w:val="0"/>
          <w:marRight w:val="0"/>
          <w:marTop w:val="0"/>
          <w:marBottom w:val="0"/>
          <w:divBdr>
            <w:top w:val="none" w:sz="0" w:space="0" w:color="auto"/>
            <w:left w:val="none" w:sz="0" w:space="0" w:color="auto"/>
            <w:bottom w:val="none" w:sz="0" w:space="0" w:color="auto"/>
            <w:right w:val="none" w:sz="0" w:space="0" w:color="auto"/>
          </w:divBdr>
        </w:div>
      </w:divsChild>
    </w:div>
    <w:div w:id="1376924101">
      <w:bodyDiv w:val="1"/>
      <w:marLeft w:val="0"/>
      <w:marRight w:val="0"/>
      <w:marTop w:val="0"/>
      <w:marBottom w:val="0"/>
      <w:divBdr>
        <w:top w:val="none" w:sz="0" w:space="0" w:color="auto"/>
        <w:left w:val="none" w:sz="0" w:space="0" w:color="auto"/>
        <w:bottom w:val="none" w:sz="0" w:space="0" w:color="auto"/>
        <w:right w:val="none" w:sz="0" w:space="0" w:color="auto"/>
      </w:divBdr>
    </w:div>
    <w:div w:id="1408190705">
      <w:bodyDiv w:val="1"/>
      <w:marLeft w:val="0"/>
      <w:marRight w:val="0"/>
      <w:marTop w:val="0"/>
      <w:marBottom w:val="0"/>
      <w:divBdr>
        <w:top w:val="none" w:sz="0" w:space="0" w:color="auto"/>
        <w:left w:val="none" w:sz="0" w:space="0" w:color="auto"/>
        <w:bottom w:val="none" w:sz="0" w:space="0" w:color="auto"/>
        <w:right w:val="none" w:sz="0" w:space="0" w:color="auto"/>
      </w:divBdr>
    </w:div>
    <w:div w:id="1495755594">
      <w:bodyDiv w:val="1"/>
      <w:marLeft w:val="0"/>
      <w:marRight w:val="0"/>
      <w:marTop w:val="0"/>
      <w:marBottom w:val="0"/>
      <w:divBdr>
        <w:top w:val="none" w:sz="0" w:space="0" w:color="auto"/>
        <w:left w:val="none" w:sz="0" w:space="0" w:color="auto"/>
        <w:bottom w:val="none" w:sz="0" w:space="0" w:color="auto"/>
        <w:right w:val="none" w:sz="0" w:space="0" w:color="auto"/>
      </w:divBdr>
    </w:div>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532767604">
      <w:bodyDiv w:val="1"/>
      <w:marLeft w:val="0"/>
      <w:marRight w:val="0"/>
      <w:marTop w:val="0"/>
      <w:marBottom w:val="0"/>
      <w:divBdr>
        <w:top w:val="none" w:sz="0" w:space="0" w:color="auto"/>
        <w:left w:val="none" w:sz="0" w:space="0" w:color="auto"/>
        <w:bottom w:val="none" w:sz="0" w:space="0" w:color="auto"/>
        <w:right w:val="none" w:sz="0" w:space="0" w:color="auto"/>
      </w:divBdr>
    </w:div>
    <w:div w:id="1540512005">
      <w:bodyDiv w:val="1"/>
      <w:marLeft w:val="0"/>
      <w:marRight w:val="0"/>
      <w:marTop w:val="0"/>
      <w:marBottom w:val="0"/>
      <w:divBdr>
        <w:top w:val="none" w:sz="0" w:space="0" w:color="auto"/>
        <w:left w:val="none" w:sz="0" w:space="0" w:color="auto"/>
        <w:bottom w:val="none" w:sz="0" w:space="0" w:color="auto"/>
        <w:right w:val="none" w:sz="0" w:space="0" w:color="auto"/>
      </w:divBdr>
    </w:div>
    <w:div w:id="1544100774">
      <w:bodyDiv w:val="1"/>
      <w:marLeft w:val="0"/>
      <w:marRight w:val="0"/>
      <w:marTop w:val="0"/>
      <w:marBottom w:val="0"/>
      <w:divBdr>
        <w:top w:val="none" w:sz="0" w:space="0" w:color="auto"/>
        <w:left w:val="none" w:sz="0" w:space="0" w:color="auto"/>
        <w:bottom w:val="none" w:sz="0" w:space="0" w:color="auto"/>
        <w:right w:val="none" w:sz="0" w:space="0" w:color="auto"/>
      </w:divBdr>
    </w:div>
    <w:div w:id="1564680335">
      <w:bodyDiv w:val="1"/>
      <w:marLeft w:val="0"/>
      <w:marRight w:val="0"/>
      <w:marTop w:val="0"/>
      <w:marBottom w:val="0"/>
      <w:divBdr>
        <w:top w:val="none" w:sz="0" w:space="0" w:color="auto"/>
        <w:left w:val="none" w:sz="0" w:space="0" w:color="auto"/>
        <w:bottom w:val="none" w:sz="0" w:space="0" w:color="auto"/>
        <w:right w:val="none" w:sz="0" w:space="0" w:color="auto"/>
      </w:divBdr>
    </w:div>
    <w:div w:id="1590850041">
      <w:bodyDiv w:val="1"/>
      <w:marLeft w:val="0"/>
      <w:marRight w:val="0"/>
      <w:marTop w:val="0"/>
      <w:marBottom w:val="0"/>
      <w:divBdr>
        <w:top w:val="none" w:sz="0" w:space="0" w:color="auto"/>
        <w:left w:val="none" w:sz="0" w:space="0" w:color="auto"/>
        <w:bottom w:val="none" w:sz="0" w:space="0" w:color="auto"/>
        <w:right w:val="none" w:sz="0" w:space="0" w:color="auto"/>
      </w:divBdr>
    </w:div>
    <w:div w:id="171214300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15296504">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 w:id="1892378324">
      <w:bodyDiv w:val="1"/>
      <w:marLeft w:val="0"/>
      <w:marRight w:val="0"/>
      <w:marTop w:val="0"/>
      <w:marBottom w:val="0"/>
      <w:divBdr>
        <w:top w:val="none" w:sz="0" w:space="0" w:color="auto"/>
        <w:left w:val="none" w:sz="0" w:space="0" w:color="auto"/>
        <w:bottom w:val="none" w:sz="0" w:space="0" w:color="auto"/>
        <w:right w:val="none" w:sz="0" w:space="0" w:color="auto"/>
      </w:divBdr>
    </w:div>
    <w:div w:id="1965847114">
      <w:bodyDiv w:val="1"/>
      <w:marLeft w:val="0"/>
      <w:marRight w:val="0"/>
      <w:marTop w:val="0"/>
      <w:marBottom w:val="0"/>
      <w:divBdr>
        <w:top w:val="none" w:sz="0" w:space="0" w:color="auto"/>
        <w:left w:val="none" w:sz="0" w:space="0" w:color="auto"/>
        <w:bottom w:val="none" w:sz="0" w:space="0" w:color="auto"/>
        <w:right w:val="none" w:sz="0" w:space="0" w:color="auto"/>
      </w:divBdr>
    </w:div>
    <w:div w:id="2018144601">
      <w:bodyDiv w:val="1"/>
      <w:marLeft w:val="0"/>
      <w:marRight w:val="0"/>
      <w:marTop w:val="0"/>
      <w:marBottom w:val="0"/>
      <w:divBdr>
        <w:top w:val="none" w:sz="0" w:space="0" w:color="auto"/>
        <w:left w:val="none" w:sz="0" w:space="0" w:color="auto"/>
        <w:bottom w:val="none" w:sz="0" w:space="0" w:color="auto"/>
        <w:right w:val="none" w:sz="0" w:space="0" w:color="auto"/>
      </w:divBdr>
      <w:divsChild>
        <w:div w:id="453909563">
          <w:marLeft w:val="0"/>
          <w:marRight w:val="0"/>
          <w:marTop w:val="0"/>
          <w:marBottom w:val="0"/>
          <w:divBdr>
            <w:top w:val="none" w:sz="0" w:space="0" w:color="auto"/>
            <w:left w:val="none" w:sz="0" w:space="0" w:color="auto"/>
            <w:bottom w:val="none" w:sz="0" w:space="0" w:color="auto"/>
            <w:right w:val="none" w:sz="0" w:space="0" w:color="auto"/>
          </w:divBdr>
        </w:div>
        <w:div w:id="372997268">
          <w:marLeft w:val="0"/>
          <w:marRight w:val="0"/>
          <w:marTop w:val="0"/>
          <w:marBottom w:val="0"/>
          <w:divBdr>
            <w:top w:val="none" w:sz="0" w:space="0" w:color="auto"/>
            <w:left w:val="none" w:sz="0" w:space="0" w:color="auto"/>
            <w:bottom w:val="none" w:sz="0" w:space="0" w:color="auto"/>
            <w:right w:val="none" w:sz="0" w:space="0" w:color="auto"/>
          </w:divBdr>
        </w:div>
        <w:div w:id="1646158408">
          <w:marLeft w:val="0"/>
          <w:marRight w:val="0"/>
          <w:marTop w:val="0"/>
          <w:marBottom w:val="0"/>
          <w:divBdr>
            <w:top w:val="none" w:sz="0" w:space="0" w:color="auto"/>
            <w:left w:val="none" w:sz="0" w:space="0" w:color="auto"/>
            <w:bottom w:val="none" w:sz="0" w:space="0" w:color="auto"/>
            <w:right w:val="none" w:sz="0" w:space="0" w:color="auto"/>
          </w:divBdr>
        </w:div>
        <w:div w:id="317878380">
          <w:marLeft w:val="0"/>
          <w:marRight w:val="0"/>
          <w:marTop w:val="0"/>
          <w:marBottom w:val="0"/>
          <w:divBdr>
            <w:top w:val="none" w:sz="0" w:space="0" w:color="auto"/>
            <w:left w:val="none" w:sz="0" w:space="0" w:color="auto"/>
            <w:bottom w:val="none" w:sz="0" w:space="0" w:color="auto"/>
            <w:right w:val="none" w:sz="0" w:space="0" w:color="auto"/>
          </w:divBdr>
        </w:div>
      </w:divsChild>
    </w:div>
    <w:div w:id="2020502958">
      <w:bodyDiv w:val="1"/>
      <w:marLeft w:val="0"/>
      <w:marRight w:val="0"/>
      <w:marTop w:val="0"/>
      <w:marBottom w:val="0"/>
      <w:divBdr>
        <w:top w:val="none" w:sz="0" w:space="0" w:color="auto"/>
        <w:left w:val="none" w:sz="0" w:space="0" w:color="auto"/>
        <w:bottom w:val="none" w:sz="0" w:space="0" w:color="auto"/>
        <w:right w:val="none" w:sz="0" w:space="0" w:color="auto"/>
      </w:divBdr>
    </w:div>
    <w:div w:id="2056737744">
      <w:bodyDiv w:val="1"/>
      <w:marLeft w:val="0"/>
      <w:marRight w:val="0"/>
      <w:marTop w:val="0"/>
      <w:marBottom w:val="0"/>
      <w:divBdr>
        <w:top w:val="none" w:sz="0" w:space="0" w:color="auto"/>
        <w:left w:val="none" w:sz="0" w:space="0" w:color="auto"/>
        <w:bottom w:val="none" w:sz="0" w:space="0" w:color="auto"/>
        <w:right w:val="none" w:sz="0" w:space="0" w:color="auto"/>
      </w:divBdr>
    </w:div>
    <w:div w:id="2135562322">
      <w:bodyDiv w:val="1"/>
      <w:marLeft w:val="0"/>
      <w:marRight w:val="0"/>
      <w:marTop w:val="0"/>
      <w:marBottom w:val="0"/>
      <w:divBdr>
        <w:top w:val="none" w:sz="0" w:space="0" w:color="auto"/>
        <w:left w:val="none" w:sz="0" w:space="0" w:color="auto"/>
        <w:bottom w:val="none" w:sz="0" w:space="0" w:color="auto"/>
        <w:right w:val="none" w:sz="0" w:space="0" w:color="auto"/>
      </w:divBdr>
    </w:div>
    <w:div w:id="213840363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ckerys\Documents\SE-South-West-Brand-Guidelines\SE-South-West-Brand-Guidelines\Templates\Word\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0961E16-A844-47CC-9107-D3481267F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Template>
  <TotalTime>1</TotalTime>
  <Pages>6</Pages>
  <Words>1633</Words>
  <Characters>9311</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10923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Stacey Millett</cp:lastModifiedBy>
  <cp:revision>2</cp:revision>
  <cp:lastPrinted>2021-03-08T14:49:00Z</cp:lastPrinted>
  <dcterms:created xsi:type="dcterms:W3CDTF">2025-12-02T14:16:00Z</dcterms:created>
  <dcterms:modified xsi:type="dcterms:W3CDTF">2025-12-02T14:16:00Z</dcterms:modified>
</cp:coreProperties>
</file>