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F63" w:rsidRDefault="006C7DD0" w:rsidP="006C7DD0">
      <w:pPr>
        <w:pStyle w:val="SEHeader"/>
        <w:jc w:val="right"/>
      </w:pPr>
      <w:r>
        <w:t>Regional Pathway Coaching Programme</w:t>
      </w:r>
    </w:p>
    <w:p w:rsidR="003E20BA" w:rsidRDefault="003E20BA" w:rsidP="001B0428">
      <w:pPr>
        <w:pStyle w:val="SESubheaderintropara"/>
        <w:jc w:val="center"/>
      </w:pPr>
    </w:p>
    <w:p w:rsidR="006C7DD0" w:rsidRPr="00824F8E" w:rsidRDefault="006C7DD0" w:rsidP="00824F8E">
      <w:pPr>
        <w:pStyle w:val="SEHeader"/>
        <w:rPr>
          <w:sz w:val="48"/>
        </w:rPr>
      </w:pPr>
      <w:r w:rsidRPr="00824F8E">
        <w:rPr>
          <w:sz w:val="48"/>
        </w:rPr>
        <w:t>Application for Regional Skills Coach</w:t>
      </w:r>
    </w:p>
    <w:p w:rsidR="006C7DD0" w:rsidRDefault="006C7DD0" w:rsidP="006C7DD0"/>
    <w:p w:rsidR="006C7DD0" w:rsidRDefault="006C7DD0" w:rsidP="006C7DD0">
      <w:pPr>
        <w:pStyle w:val="Heading1"/>
      </w:pPr>
      <w: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2"/>
        <w:gridCol w:w="5937"/>
      </w:tblGrid>
      <w:tr w:rsidR="006C7DD0" w:rsidTr="006C7DD0">
        <w:trPr>
          <w:trHeight w:val="476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>Name</w:t>
            </w: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  <w:tr w:rsidR="006C7DD0" w:rsidTr="006C7DD0">
        <w:trPr>
          <w:trHeight w:val="1430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>Address</w:t>
            </w:r>
          </w:p>
          <w:p w:rsidR="006C7DD0" w:rsidRDefault="006C7DD0" w:rsidP="006C7DD0">
            <w:pPr>
              <w:pStyle w:val="SEBodytext"/>
            </w:pPr>
          </w:p>
          <w:p w:rsidR="006C7DD0" w:rsidRDefault="006C7DD0" w:rsidP="006C7DD0">
            <w:pPr>
              <w:pStyle w:val="SEBodytext"/>
            </w:pP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  <w:tr w:rsidR="006C7DD0" w:rsidTr="006C7DD0">
        <w:trPr>
          <w:trHeight w:val="446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>Email</w:t>
            </w: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  <w:tr w:rsidR="006C7DD0" w:rsidTr="006C7DD0">
        <w:trPr>
          <w:trHeight w:val="476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>Telephone</w:t>
            </w: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  <w:tr w:rsidR="006C7DD0" w:rsidTr="006C7DD0">
        <w:trPr>
          <w:trHeight w:val="476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>Current Role</w:t>
            </w: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  <w:tr w:rsidR="006C7DD0" w:rsidTr="006C7DD0">
        <w:trPr>
          <w:trHeight w:val="476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 xml:space="preserve">Club </w:t>
            </w: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  <w:tr w:rsidR="006C7DD0" w:rsidTr="006C7DD0">
        <w:trPr>
          <w:trHeight w:val="446"/>
        </w:trPr>
        <w:tc>
          <w:tcPr>
            <w:tcW w:w="2922" w:type="dxa"/>
          </w:tcPr>
          <w:p w:rsidR="006C7DD0" w:rsidRDefault="006C7DD0" w:rsidP="006C7DD0">
            <w:pPr>
              <w:pStyle w:val="SEBodytext"/>
            </w:pPr>
            <w:r>
              <w:t>How many years Coaching?</w:t>
            </w:r>
          </w:p>
        </w:tc>
        <w:tc>
          <w:tcPr>
            <w:tcW w:w="5937" w:type="dxa"/>
          </w:tcPr>
          <w:p w:rsidR="006C7DD0" w:rsidRDefault="006C7DD0" w:rsidP="006C7DD0">
            <w:pPr>
              <w:pStyle w:val="SEBodytext"/>
            </w:pPr>
          </w:p>
        </w:tc>
      </w:tr>
    </w:tbl>
    <w:p w:rsidR="006C7DD0" w:rsidRDefault="006C7DD0" w:rsidP="006C7DD0">
      <w:pPr>
        <w:pStyle w:val="SEBodytext"/>
      </w:pPr>
    </w:p>
    <w:p w:rsidR="006C7DD0" w:rsidRDefault="00E834F6" w:rsidP="006C7DD0">
      <w:pPr>
        <w:pStyle w:val="Heading1"/>
      </w:pPr>
      <w:r>
        <w:t>Please provide a brief summary of your key c</w:t>
      </w:r>
      <w:r w:rsidR="006C7DD0">
        <w:t>oaching experience and expertise:</w:t>
      </w:r>
    </w:p>
    <w:p w:rsidR="00E834F6" w:rsidRDefault="00824F8E" w:rsidP="00E834F6">
      <w:pPr>
        <w:pStyle w:val="SEBodytext"/>
      </w:pP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516255</wp:posOffset>
                </wp:positionV>
                <wp:extent cx="5572125" cy="14097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34F6" w:rsidRDefault="00E834F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5pt;margin-top:40.65pt;width:438.75pt;height:11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">
                <v:textbox>
                  <w:txbxContent>
                    <w:p w:rsidR="00E834F6" w:rsidRDefault="00E834F6"/>
                  </w:txbxContent>
                </v:textbox>
                <w10:wrap type="square"/>
              </v:shape>
            </w:pict>
          </mc:Fallback>
        </mc:AlternateContent>
      </w:r>
      <w:r w:rsidR="00E834F6">
        <w:t xml:space="preserve">Coaching qualifications and continual professional development opportunities which you have accessed (include dates if you can remember) </w:t>
      </w:r>
      <w:r w:rsidR="003E20BA">
        <w:t xml:space="preserve">also include here any key roles you have undertaken over recent years. </w:t>
      </w:r>
    </w:p>
    <w:p w:rsidR="00E834F6" w:rsidRDefault="00E834F6" w:rsidP="00E834F6">
      <w:pPr>
        <w:pStyle w:val="SEBodytext"/>
      </w:pPr>
    </w:p>
    <w:p w:rsidR="003E20BA" w:rsidRDefault="003E20BA" w:rsidP="003E20BA">
      <w:pPr>
        <w:pStyle w:val="Heading1"/>
      </w:pPr>
      <w:r>
        <w:lastRenderedPageBreak/>
        <w:t>Please provide a personal statement of no more than 200 words:</w:t>
      </w:r>
    </w:p>
    <w:p w:rsidR="003E20BA" w:rsidRDefault="003E20BA" w:rsidP="003E20BA">
      <w:pPr>
        <w:pStyle w:val="SEBodytext"/>
      </w:pPr>
      <w:r>
        <w:t xml:space="preserve">Answer the following questions in your statement: </w:t>
      </w:r>
    </w:p>
    <w:p w:rsidR="003E20BA" w:rsidRDefault="003E20BA" w:rsidP="003E20BA">
      <w:pPr>
        <w:pStyle w:val="SEBodytext"/>
        <w:numPr>
          <w:ilvl w:val="0"/>
          <w:numId w:val="1"/>
        </w:numPr>
      </w:pPr>
      <w:r>
        <w:t>Why do you want to be a Skills Coach on the Regional Programme?</w:t>
      </w:r>
    </w:p>
    <w:p w:rsidR="003E20BA" w:rsidRDefault="003E20BA" w:rsidP="003E20BA">
      <w:pPr>
        <w:pStyle w:val="SEBodytext"/>
        <w:numPr>
          <w:ilvl w:val="0"/>
          <w:numId w:val="1"/>
        </w:numPr>
      </w:pPr>
      <w:r>
        <w:t>What do you hope to gain from this experience?</w:t>
      </w:r>
    </w:p>
    <w:p w:rsidR="003E20BA" w:rsidRDefault="003E20BA" w:rsidP="003E20BA">
      <w:pPr>
        <w:pStyle w:val="SEBodytext"/>
        <w:numPr>
          <w:ilvl w:val="0"/>
          <w:numId w:val="1"/>
        </w:numPr>
      </w:pP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241935</wp:posOffset>
                </wp:positionV>
                <wp:extent cx="5572125" cy="1695450"/>
                <wp:effectExtent l="0" t="0" r="2857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20BA" w:rsidRDefault="003E20B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.75pt;margin-top:19.05pt;width:438.75pt;height:133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">
                <v:textbox>
                  <w:txbxContent>
                    <w:p w:rsidR="003E20BA" w:rsidRDefault="003E20BA"/>
                  </w:txbxContent>
                </v:textbox>
                <w10:wrap type="square"/>
              </v:shape>
            </w:pict>
          </mc:Fallback>
        </mc:AlternateContent>
      </w:r>
      <w:r>
        <w:t>How will this opportunity assist you in your future development and career as a coach?</w:t>
      </w:r>
    </w:p>
    <w:p w:rsidR="003E20BA" w:rsidRDefault="003E20BA" w:rsidP="003E20BA">
      <w:pPr>
        <w:pStyle w:val="SEBodytext"/>
      </w:pPr>
    </w:p>
    <w:p w:rsidR="00824F8E" w:rsidRDefault="00824F8E" w:rsidP="003E20BA">
      <w:pPr>
        <w:pStyle w:val="SEBodytext"/>
      </w:pPr>
    </w:p>
    <w:p w:rsidR="00824F8E" w:rsidRDefault="00824F8E" w:rsidP="003E20BA">
      <w:pPr>
        <w:pStyle w:val="SEBodytext"/>
      </w:pPr>
      <w:r>
        <w:t xml:space="preserve">Please return this form via email to Stacey Millett, Regional Pathway Lead – </w:t>
      </w:r>
      <w:hyperlink r:id="rId8" w:history="1">
        <w:r w:rsidRPr="00AC2F6C">
          <w:rPr>
            <w:rStyle w:val="Hyperlink"/>
          </w:rPr>
          <w:t>stacey.millett@swimming.org</w:t>
        </w:r>
      </w:hyperlink>
      <w:r>
        <w:t xml:space="preserve"> – by Friday 15</w:t>
      </w:r>
      <w:r w:rsidRPr="00824F8E">
        <w:rPr>
          <w:vertAlign w:val="superscript"/>
        </w:rPr>
        <w:t>th</w:t>
      </w:r>
      <w:r>
        <w:t xml:space="preserve"> February 2019.</w:t>
      </w:r>
    </w:p>
    <w:p w:rsidR="001B0428" w:rsidRDefault="001B0428" w:rsidP="003E20BA">
      <w:pPr>
        <w:pStyle w:val="SEBodytext"/>
      </w:pPr>
    </w:p>
    <w:p w:rsidR="001B0428" w:rsidRDefault="001B0428" w:rsidP="001B0428">
      <w:pPr>
        <w:rPr>
          <w:i/>
        </w:rPr>
      </w:pPr>
    </w:p>
    <w:p w:rsidR="001B0428" w:rsidRDefault="001B0428" w:rsidP="001B0428">
      <w:pPr>
        <w:rPr>
          <w:i/>
        </w:rPr>
      </w:pPr>
    </w:p>
    <w:p w:rsidR="001B0428" w:rsidRDefault="001B0428" w:rsidP="001B0428">
      <w:pPr>
        <w:rPr>
          <w:i/>
        </w:rPr>
      </w:pPr>
    </w:p>
    <w:p w:rsidR="001B0428" w:rsidRDefault="001B0428" w:rsidP="001B0428">
      <w:pPr>
        <w:rPr>
          <w:i/>
        </w:rPr>
      </w:pPr>
      <w:r w:rsidRPr="00F60A1D">
        <w:rPr>
          <w:i/>
        </w:rPr>
        <w:t xml:space="preserve">All data collected in this form is bound to the terms stated in the Regional Privacy Policy which is available to view on our Regional website </w:t>
      </w:r>
      <w:hyperlink r:id="rId9" w:history="1">
        <w:r w:rsidRPr="007077D9">
          <w:rPr>
            <w:rStyle w:val="Hyperlink"/>
            <w:i/>
          </w:rPr>
          <w:t>www.swimwest.org.uk/regional-privacy-policy</w:t>
        </w:r>
      </w:hyperlink>
    </w:p>
    <w:p w:rsidR="001B0428" w:rsidRDefault="001B0428" w:rsidP="001B0428">
      <w:r w:rsidRPr="00F60A1D">
        <w:rPr>
          <w:i/>
        </w:rPr>
        <w:t>Any queries regarding this should be directed to our Regional Data Compliance Manager – contact details available in the Regional Privacy Policy</w:t>
      </w:r>
      <w:bookmarkStart w:id="0" w:name="_GoBack"/>
      <w:bookmarkEnd w:id="0"/>
    </w:p>
    <w:p w:rsidR="001B0428" w:rsidRPr="003E20BA" w:rsidRDefault="001B0428" w:rsidP="003E20BA">
      <w:pPr>
        <w:pStyle w:val="SEBodytext"/>
      </w:pPr>
    </w:p>
    <w:sectPr w:rsidR="001B0428" w:rsidRPr="003E20BA" w:rsidSect="0034381D">
      <w:headerReference w:type="default" r:id="rId10"/>
      <w:headerReference w:type="first" r:id="rId11"/>
      <w:pgSz w:w="11900" w:h="16840"/>
      <w:pgMar w:top="1174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DD0" w:rsidRDefault="006C7DD0" w:rsidP="00362075">
      <w:r>
        <w:separator/>
      </w:r>
    </w:p>
  </w:endnote>
  <w:endnote w:type="continuationSeparator" w:id="0">
    <w:p w:rsidR="006C7DD0" w:rsidRDefault="006C7DD0" w:rsidP="00362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DD0" w:rsidRDefault="006C7DD0" w:rsidP="00362075">
      <w:r>
        <w:separator/>
      </w:r>
    </w:p>
  </w:footnote>
  <w:footnote w:type="continuationSeparator" w:id="0">
    <w:p w:rsidR="006C7DD0" w:rsidRDefault="006C7DD0" w:rsidP="003620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075" w:rsidRPr="00362075" w:rsidRDefault="00B578AC" w:rsidP="00362075">
    <w:r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3EF331CB" wp14:editId="7E3AA7C2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36240" cy="10660320"/>
          <wp:effectExtent l="0" t="0" r="7620" b="825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 Word Templat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240" cy="10660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381D" w:rsidRDefault="002D4606">
    <w:r>
      <w:rPr>
        <w:noProof/>
        <w:lang w:eastAsia="en-GB"/>
      </w:rPr>
      <w:drawing>
        <wp:anchor distT="0" distB="0" distL="114300" distR="114300" simplePos="0" relativeHeight="251662336" behindDoc="1" locked="0" layoutInCell="1" allowOverlap="1" wp14:anchorId="0B799F69" wp14:editId="3A14B24D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955279" cy="11252871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SE North West Word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5279" cy="112528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4381D" w:rsidRDefault="0034381D"/>
  <w:p w:rsidR="0034381D" w:rsidRDefault="0034381D"/>
  <w:p w:rsidR="0034381D" w:rsidRDefault="0034381D"/>
  <w:p w:rsidR="0034381D" w:rsidRDefault="0034381D"/>
  <w:p w:rsidR="0034381D" w:rsidRDefault="0034381D"/>
  <w:p w:rsidR="00362075" w:rsidRDefault="0036207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B9674A"/>
    <w:multiLevelType w:val="hybridMultilevel"/>
    <w:tmpl w:val="8334F7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DD0"/>
    <w:rsid w:val="00016A47"/>
    <w:rsid w:val="000C33E6"/>
    <w:rsid w:val="00170A1A"/>
    <w:rsid w:val="001A2FE6"/>
    <w:rsid w:val="001B0428"/>
    <w:rsid w:val="00232E34"/>
    <w:rsid w:val="00234F63"/>
    <w:rsid w:val="002D4606"/>
    <w:rsid w:val="0034381D"/>
    <w:rsid w:val="00362075"/>
    <w:rsid w:val="00375E80"/>
    <w:rsid w:val="003A6757"/>
    <w:rsid w:val="003B0BEF"/>
    <w:rsid w:val="003B5EF2"/>
    <w:rsid w:val="003E20BA"/>
    <w:rsid w:val="00452343"/>
    <w:rsid w:val="004604D4"/>
    <w:rsid w:val="006571A7"/>
    <w:rsid w:val="006A5551"/>
    <w:rsid w:val="006C7DD0"/>
    <w:rsid w:val="007C0B32"/>
    <w:rsid w:val="00824F8E"/>
    <w:rsid w:val="008404D4"/>
    <w:rsid w:val="00884AFF"/>
    <w:rsid w:val="00905F20"/>
    <w:rsid w:val="00951A9E"/>
    <w:rsid w:val="009C6871"/>
    <w:rsid w:val="00A05DB1"/>
    <w:rsid w:val="00A62402"/>
    <w:rsid w:val="00A6416C"/>
    <w:rsid w:val="00AB39C0"/>
    <w:rsid w:val="00B578AC"/>
    <w:rsid w:val="00BA6329"/>
    <w:rsid w:val="00C821C6"/>
    <w:rsid w:val="00CF4961"/>
    <w:rsid w:val="00D84172"/>
    <w:rsid w:val="00DB3BA9"/>
    <w:rsid w:val="00DD5D50"/>
    <w:rsid w:val="00DE01C1"/>
    <w:rsid w:val="00DE79D9"/>
    <w:rsid w:val="00E834F6"/>
    <w:rsid w:val="00FA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FFD928"/>
  <w14:defaultImageDpi w14:val="32767"/>
  <w15:chartTrackingRefBased/>
  <w15:docId w15:val="{6F601F22-4E2C-42C0-9F14-BB295E2B7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1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Header">
    <w:name w:val="SE Header"/>
    <w:basedOn w:val="Normal"/>
    <w:qFormat/>
    <w:rsid w:val="00CF4961"/>
    <w:rPr>
      <w:color w:val="EE3A24"/>
      <w:sz w:val="56"/>
      <w:szCs w:val="48"/>
      <w:lang w:val="en-US"/>
    </w:rPr>
  </w:style>
  <w:style w:type="paragraph" w:customStyle="1" w:styleId="SESubheaderintropara">
    <w:name w:val="SE Subheader/intro para"/>
    <w:basedOn w:val="Normal"/>
    <w:qFormat/>
    <w:rsid w:val="00CF4961"/>
    <w:pPr>
      <w:spacing w:before="120" w:after="120"/>
    </w:pPr>
    <w:rPr>
      <w:color w:val="2195AE"/>
      <w:sz w:val="32"/>
      <w:szCs w:val="32"/>
      <w:lang w:val="en-US"/>
    </w:rPr>
  </w:style>
  <w:style w:type="paragraph" w:customStyle="1" w:styleId="SEBodytext">
    <w:name w:val="SE Body text"/>
    <w:basedOn w:val="Normal"/>
    <w:qFormat/>
    <w:rsid w:val="004604D4"/>
    <w:rPr>
      <w:color w:val="555555" w:themeColor="text1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C7DD0"/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C7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834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34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34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34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34F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4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4F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24F8E"/>
    <w:rPr>
      <w:color w:val="2095AE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07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cey.millett@swimming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wimwest.org.uk/regional-privacy-polic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ckerys\Desktop\SE%20South%20West%20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Swim England 1">
      <a:dk1>
        <a:srgbClr val="555555"/>
      </a:dk1>
      <a:lt1>
        <a:srgbClr val="FFFFFF"/>
      </a:lt1>
      <a:dk2>
        <a:srgbClr val="000000"/>
      </a:dk2>
      <a:lt2>
        <a:srgbClr val="EEEEEE"/>
      </a:lt2>
      <a:accent1>
        <a:srgbClr val="7FCDE2"/>
      </a:accent1>
      <a:accent2>
        <a:srgbClr val="2095AE"/>
      </a:accent2>
      <a:accent3>
        <a:srgbClr val="EE3A24"/>
      </a:accent3>
      <a:accent4>
        <a:srgbClr val="FFFFFF"/>
      </a:accent4>
      <a:accent5>
        <a:srgbClr val="FFFFFF"/>
      </a:accent5>
      <a:accent6>
        <a:srgbClr val="FFFFFF"/>
      </a:accent6>
      <a:hlink>
        <a:srgbClr val="2095AE"/>
      </a:hlink>
      <a:folHlink>
        <a:srgbClr val="7FCDE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BAE3537-0B15-4924-A1AC-99494FEF5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 South West word template.dotx</Template>
  <TotalTime>174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Amatuer Swimming Association</Company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</dc:creator>
  <cp:keywords/>
  <dc:description/>
  <cp:lastModifiedBy>Stacey Vickery</cp:lastModifiedBy>
  <cp:revision>2</cp:revision>
  <dcterms:created xsi:type="dcterms:W3CDTF">2019-01-22T10:48:00Z</dcterms:created>
  <dcterms:modified xsi:type="dcterms:W3CDTF">2019-01-22T13:44:00Z</dcterms:modified>
</cp:coreProperties>
</file>