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8E3FDC" w14:textId="77777777" w:rsidR="00765B2C" w:rsidRPr="000C08DF" w:rsidRDefault="00765B2C" w:rsidP="00765B2C">
      <w:pPr>
        <w:shd w:val="clear" w:color="auto" w:fill="FFFFFF"/>
        <w:spacing w:after="60" w:line="405" w:lineRule="atLeast"/>
        <w:outlineLvl w:val="0"/>
        <w:rPr>
          <w:rFonts w:ascii="Helvetica" w:eastAsia="Times New Roman" w:hAnsi="Helvetica" w:cs="Helvetica"/>
          <w:b/>
          <w:bCs/>
          <w:color w:val="FF0000"/>
          <w:kern w:val="36"/>
          <w:sz w:val="39"/>
          <w:szCs w:val="39"/>
          <w:lang w:eastAsia="en-GB"/>
        </w:rPr>
      </w:pPr>
      <w:bookmarkStart w:id="0" w:name="_GoBack"/>
      <w:bookmarkEnd w:id="0"/>
      <w:r w:rsidRPr="000C08DF">
        <w:rPr>
          <w:rFonts w:ascii="Helvetica" w:eastAsia="Times New Roman" w:hAnsi="Helvetica" w:cs="Helvetica"/>
          <w:b/>
          <w:bCs/>
          <w:color w:val="FF0000"/>
          <w:kern w:val="36"/>
          <w:sz w:val="39"/>
          <w:szCs w:val="39"/>
          <w:lang w:eastAsia="en-GB"/>
        </w:rPr>
        <w:t xml:space="preserve">Swim England South West Youth Advisory Panel </w:t>
      </w:r>
      <w:proofErr w:type="gramStart"/>
      <w:r w:rsidRPr="000C08DF">
        <w:rPr>
          <w:rFonts w:ascii="Helvetica" w:eastAsia="Times New Roman" w:hAnsi="Helvetica" w:cs="Helvetica"/>
          <w:b/>
          <w:bCs/>
          <w:color w:val="FF0000"/>
          <w:kern w:val="36"/>
          <w:sz w:val="39"/>
          <w:szCs w:val="39"/>
          <w:lang w:eastAsia="en-GB"/>
        </w:rPr>
        <w:t>–  Call</w:t>
      </w:r>
      <w:proofErr w:type="gramEnd"/>
      <w:r w:rsidRPr="000C08DF">
        <w:rPr>
          <w:rFonts w:ascii="Helvetica" w:eastAsia="Times New Roman" w:hAnsi="Helvetica" w:cs="Helvetica"/>
          <w:b/>
          <w:bCs/>
          <w:color w:val="FF0000"/>
          <w:kern w:val="36"/>
          <w:sz w:val="39"/>
          <w:szCs w:val="39"/>
          <w:lang w:eastAsia="en-GB"/>
        </w:rPr>
        <w:t xml:space="preserve"> for Applications  </w:t>
      </w:r>
    </w:p>
    <w:p w14:paraId="753489C0" w14:textId="0EE26A61" w:rsidR="00765B2C" w:rsidRPr="000C08DF" w:rsidRDefault="00765B2C" w:rsidP="00765B2C">
      <w:pPr>
        <w:shd w:val="clear" w:color="auto" w:fill="FFFFFF"/>
        <w:spacing w:before="180"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The Swim England South West Region is looking for a keen group </w:t>
      </w:r>
      <w:r w:rsidR="000C08DF" w:rsidRPr="000C08DF">
        <w:rPr>
          <w:rFonts w:ascii="Helvetica" w:eastAsia="Times New Roman" w:hAnsi="Helvetica" w:cs="Helvetica"/>
          <w:color w:val="2095AE" w:themeColor="accent2"/>
          <w:sz w:val="24"/>
          <w:lang w:eastAsia="en-GB"/>
        </w:rPr>
        <w:t>of six</w:t>
      </w:r>
      <w:r w:rsidR="0029467B" w:rsidRPr="000C08DF">
        <w:rPr>
          <w:rFonts w:ascii="Helvetica" w:eastAsia="Times New Roman" w:hAnsi="Helvetica" w:cs="Helvetica"/>
          <w:color w:val="2095AE" w:themeColor="accent2"/>
          <w:sz w:val="24"/>
          <w:lang w:eastAsia="en-GB"/>
        </w:rPr>
        <w:t xml:space="preserve"> to eight </w:t>
      </w:r>
      <w:r w:rsidRPr="000C08DF">
        <w:rPr>
          <w:rFonts w:ascii="Helvetica" w:eastAsia="Times New Roman" w:hAnsi="Helvetica" w:cs="Helvetica"/>
          <w:color w:val="2095AE" w:themeColor="accent2"/>
          <w:sz w:val="24"/>
          <w:lang w:eastAsia="en-GB"/>
        </w:rPr>
        <w:t>young volunteers between the ages of 15-20 who are prepared to speak out about key issues or ideas they might have about their sport, volunteering or their club. The key purpose of this panel is to bring together young people from different aquatic disciplines and backgrounds to provide a youth voice for the South West Region.</w:t>
      </w:r>
    </w:p>
    <w:p w14:paraId="7B9578BE" w14:textId="1CB93555"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Members of the panel will meet at least once a quarter, be able to share their ideas in both group and private environments and actively take part in projects which support the region</w:t>
      </w:r>
      <w:r w:rsidR="0088069C">
        <w:rPr>
          <w:rFonts w:ascii="Helvetica" w:eastAsia="Times New Roman" w:hAnsi="Helvetica" w:cs="Helvetica"/>
          <w:color w:val="2095AE" w:themeColor="accent2"/>
          <w:sz w:val="24"/>
          <w:lang w:eastAsia="en-GB"/>
        </w:rPr>
        <w:t xml:space="preserve"> including the development of the regional young volunteer programme.</w:t>
      </w:r>
    </w:p>
    <w:p w14:paraId="304603BD" w14:textId="35DF031A"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The regional panel will be supported by members of the Swim England National Youth Advisory Panel and Regional Staff. </w:t>
      </w:r>
    </w:p>
    <w:p w14:paraId="090A4719" w14:textId="77777777"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b/>
          <w:bCs/>
          <w:color w:val="2095AE" w:themeColor="accent2"/>
          <w:sz w:val="24"/>
          <w:lang w:eastAsia="en-GB"/>
        </w:rPr>
        <w:t>Why join the panel?</w:t>
      </w:r>
    </w:p>
    <w:p w14:paraId="6A5650F6" w14:textId="77777777" w:rsidR="00765B2C" w:rsidRPr="000C08DF" w:rsidRDefault="00765B2C" w:rsidP="00765B2C">
      <w:pPr>
        <w:numPr>
          <w:ilvl w:val="0"/>
          <w:numId w:val="7"/>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Develop communication and presentation skills</w:t>
      </w:r>
    </w:p>
    <w:p w14:paraId="0C6CE721" w14:textId="77777777" w:rsidR="00765B2C" w:rsidRPr="000C08DF" w:rsidRDefault="00765B2C" w:rsidP="00765B2C">
      <w:pPr>
        <w:numPr>
          <w:ilvl w:val="0"/>
          <w:numId w:val="7"/>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Learn to work in a small team environment and get your ideas across clearly</w:t>
      </w:r>
    </w:p>
    <w:p w14:paraId="48EB96D5" w14:textId="77777777" w:rsidR="00765B2C" w:rsidRPr="000C08DF" w:rsidRDefault="00765B2C" w:rsidP="00765B2C">
      <w:pPr>
        <w:numPr>
          <w:ilvl w:val="0"/>
          <w:numId w:val="7"/>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Meet like-minded people from different aquatic disciplines</w:t>
      </w:r>
    </w:p>
    <w:p w14:paraId="11064BEA" w14:textId="77777777" w:rsidR="00765B2C" w:rsidRPr="000C08DF" w:rsidRDefault="00765B2C" w:rsidP="00765B2C">
      <w:pPr>
        <w:numPr>
          <w:ilvl w:val="0"/>
          <w:numId w:val="7"/>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Play a key role in shaping the actions of the region</w:t>
      </w:r>
    </w:p>
    <w:p w14:paraId="399AFE04" w14:textId="7CA7AAD2" w:rsidR="00765B2C" w:rsidRPr="000C08DF" w:rsidRDefault="00765B2C" w:rsidP="00765B2C">
      <w:pPr>
        <w:numPr>
          <w:ilvl w:val="0"/>
          <w:numId w:val="7"/>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Lead the youth voice for the </w:t>
      </w:r>
      <w:r w:rsidR="007A051E" w:rsidRPr="000C08DF">
        <w:rPr>
          <w:rFonts w:ascii="Helvetica" w:eastAsia="Times New Roman" w:hAnsi="Helvetica" w:cs="Helvetica"/>
          <w:color w:val="2095AE" w:themeColor="accent2"/>
          <w:sz w:val="24"/>
          <w:lang w:eastAsia="en-GB"/>
        </w:rPr>
        <w:t>Swim England South West Region.</w:t>
      </w:r>
    </w:p>
    <w:p w14:paraId="0A0FA72A" w14:textId="1A3972C5"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b/>
          <w:bCs/>
          <w:color w:val="2095AE" w:themeColor="accent2"/>
          <w:sz w:val="24"/>
          <w:lang w:eastAsia="en-GB"/>
        </w:rPr>
        <w:t>Who are we looking for?</w:t>
      </w:r>
    </w:p>
    <w:p w14:paraId="158CA338" w14:textId="77777777" w:rsidR="00765B2C" w:rsidRPr="000C08DF" w:rsidRDefault="00765B2C" w:rsidP="00765B2C">
      <w:pPr>
        <w:numPr>
          <w:ilvl w:val="0"/>
          <w:numId w:val="8"/>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Young people who are between 15-20 years old</w:t>
      </w:r>
    </w:p>
    <w:p w14:paraId="4F5E4E38" w14:textId="6B972CF0" w:rsidR="00765B2C" w:rsidRPr="000C08DF" w:rsidRDefault="00765B2C" w:rsidP="00765B2C">
      <w:pPr>
        <w:numPr>
          <w:ilvl w:val="0"/>
          <w:numId w:val="8"/>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Young people who are involved in Swimming, Diving, Water polo, </w:t>
      </w:r>
      <w:r w:rsidR="0029467B" w:rsidRPr="000C08DF">
        <w:rPr>
          <w:rFonts w:ascii="Helvetica" w:eastAsia="Times New Roman" w:hAnsi="Helvetica" w:cs="Helvetica"/>
          <w:color w:val="2095AE" w:themeColor="accent2"/>
          <w:sz w:val="24"/>
          <w:lang w:eastAsia="en-GB"/>
        </w:rPr>
        <w:t>Artistic swimming</w:t>
      </w:r>
      <w:r w:rsidRPr="000C08DF">
        <w:rPr>
          <w:rFonts w:ascii="Helvetica" w:eastAsia="Times New Roman" w:hAnsi="Helvetica" w:cs="Helvetica"/>
          <w:color w:val="2095AE" w:themeColor="accent2"/>
          <w:sz w:val="24"/>
          <w:lang w:eastAsia="en-GB"/>
        </w:rPr>
        <w:t>, Open water, Para swimming or a non-swimming volunteer.</w:t>
      </w:r>
    </w:p>
    <w:p w14:paraId="6FEBA0FE" w14:textId="77777777" w:rsidR="00765B2C" w:rsidRPr="000C08DF" w:rsidRDefault="00765B2C" w:rsidP="00765B2C">
      <w:pPr>
        <w:numPr>
          <w:ilvl w:val="0"/>
          <w:numId w:val="8"/>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Young people who are actively involved in the sport as a participant, teacher, coach, official or volunteer.</w:t>
      </w:r>
    </w:p>
    <w:p w14:paraId="3D8C2AA2" w14:textId="77777777"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b/>
          <w:bCs/>
          <w:color w:val="2095AE" w:themeColor="accent2"/>
          <w:sz w:val="24"/>
          <w:lang w:eastAsia="en-GB"/>
        </w:rPr>
        <w:t>How to apply:</w:t>
      </w:r>
    </w:p>
    <w:p w14:paraId="454C5428" w14:textId="50138125"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The application process has two steps: an online application form and a video submission.</w:t>
      </w:r>
    </w:p>
    <w:p w14:paraId="1C454B10" w14:textId="4C92D859"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Please complete the application form and submit a video, no longer than three minutes, to  </w:t>
      </w:r>
      <w:hyperlink r:id="rId8" w:history="1">
        <w:r w:rsidRPr="000C08DF">
          <w:rPr>
            <w:rStyle w:val="Hyperlink"/>
            <w:rFonts w:ascii="Helvetica" w:eastAsia="Times New Roman" w:hAnsi="Helvetica" w:cs="Helvetica"/>
            <w:b/>
            <w:bCs/>
            <w:color w:val="2095AE" w:themeColor="accent2"/>
            <w:sz w:val="24"/>
            <w:lang w:eastAsia="en-GB"/>
          </w:rPr>
          <w:t>jackiehilleard@gmail.com</w:t>
        </w:r>
      </w:hyperlink>
      <w:r w:rsidRPr="000C08DF">
        <w:rPr>
          <w:rFonts w:ascii="Helvetica" w:eastAsia="Times New Roman" w:hAnsi="Helvetica" w:cs="Helvetica"/>
          <w:b/>
          <w:bCs/>
          <w:color w:val="2095AE" w:themeColor="accent2"/>
          <w:sz w:val="24"/>
          <w:lang w:eastAsia="en-GB"/>
        </w:rPr>
        <w:t xml:space="preserve"> </w:t>
      </w:r>
      <w:r w:rsidRPr="000C08DF">
        <w:rPr>
          <w:rFonts w:ascii="Helvetica" w:eastAsia="Times New Roman" w:hAnsi="Helvetica" w:cs="Helvetica"/>
          <w:color w:val="2095AE" w:themeColor="accent2"/>
          <w:sz w:val="24"/>
          <w:lang w:eastAsia="en-GB"/>
        </w:rPr>
        <w:t xml:space="preserve"> Your video should focus on discussing an issue in our sport that is important to you.</w:t>
      </w:r>
    </w:p>
    <w:p w14:paraId="295D780F" w14:textId="77777777"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p>
    <w:p w14:paraId="01D3A9B9" w14:textId="77777777"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Video tips:</w:t>
      </w:r>
    </w:p>
    <w:p w14:paraId="3022E29E" w14:textId="77777777" w:rsidR="00765B2C" w:rsidRPr="000C08DF" w:rsidRDefault="00765B2C" w:rsidP="00765B2C">
      <w:pPr>
        <w:numPr>
          <w:ilvl w:val="0"/>
          <w:numId w:val="9"/>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Tell us what the issue is, why it is important to you, how it affects you or people you know and how you would solve it.</w:t>
      </w:r>
    </w:p>
    <w:p w14:paraId="455C9B05" w14:textId="77777777" w:rsidR="00765B2C" w:rsidRPr="000C08DF" w:rsidRDefault="00765B2C" w:rsidP="00765B2C">
      <w:pPr>
        <w:numPr>
          <w:ilvl w:val="0"/>
          <w:numId w:val="9"/>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Please make sure that you introduce yourself, so we know who you are and can match your video to your online application.</w:t>
      </w:r>
    </w:p>
    <w:p w14:paraId="0CB3F493" w14:textId="662D6151" w:rsidR="00765B2C" w:rsidRPr="000C08DF" w:rsidRDefault="00765B2C" w:rsidP="00765B2C">
      <w:pPr>
        <w:numPr>
          <w:ilvl w:val="0"/>
          <w:numId w:val="9"/>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Think about where you are when you record your video, is it bright enough for us to see you? What is around you? Could someone identify where you are or see something you do not want them to?</w:t>
      </w:r>
    </w:p>
    <w:p w14:paraId="6EBA5223" w14:textId="77777777" w:rsidR="00765B2C" w:rsidRPr="000C08DF" w:rsidRDefault="00765B2C" w:rsidP="00765B2C">
      <w:pPr>
        <w:numPr>
          <w:ilvl w:val="0"/>
          <w:numId w:val="9"/>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Think about how quickly you speak.</w:t>
      </w:r>
    </w:p>
    <w:p w14:paraId="7CEE0564" w14:textId="55E66B3E" w:rsidR="00765B2C" w:rsidRPr="000C08DF" w:rsidRDefault="00765B2C" w:rsidP="00765B2C">
      <w:pPr>
        <w:numPr>
          <w:ilvl w:val="0"/>
          <w:numId w:val="9"/>
        </w:numPr>
        <w:shd w:val="clear" w:color="auto" w:fill="FFFFFF"/>
        <w:spacing w:before="100" w:beforeAutospacing="1" w:after="210" w:line="300" w:lineRule="atLeast"/>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Make the video as interesting as you can but remember it is about you.</w:t>
      </w:r>
    </w:p>
    <w:p w14:paraId="5251D71F" w14:textId="79F83A13"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b/>
          <w:bCs/>
          <w:color w:val="2095AE" w:themeColor="accent2"/>
          <w:sz w:val="24"/>
          <w:lang w:eastAsia="en-GB"/>
        </w:rPr>
        <w:t xml:space="preserve">Applications need to be </w:t>
      </w:r>
      <w:r w:rsidR="00072584" w:rsidRPr="000C08DF">
        <w:rPr>
          <w:rFonts w:ascii="Helvetica" w:eastAsia="Times New Roman" w:hAnsi="Helvetica" w:cs="Helvetica"/>
          <w:b/>
          <w:bCs/>
          <w:color w:val="2095AE" w:themeColor="accent2"/>
          <w:sz w:val="24"/>
          <w:lang w:eastAsia="en-GB"/>
        </w:rPr>
        <w:t>received</w:t>
      </w:r>
      <w:r w:rsidRPr="000C08DF">
        <w:rPr>
          <w:rFonts w:ascii="Helvetica" w:eastAsia="Times New Roman" w:hAnsi="Helvetica" w:cs="Helvetica"/>
          <w:b/>
          <w:bCs/>
          <w:color w:val="2095AE" w:themeColor="accent2"/>
          <w:sz w:val="24"/>
          <w:lang w:eastAsia="en-GB"/>
        </w:rPr>
        <w:t xml:space="preserve"> by 30</w:t>
      </w:r>
      <w:r w:rsidRPr="000C08DF">
        <w:rPr>
          <w:rFonts w:ascii="Helvetica" w:eastAsia="Times New Roman" w:hAnsi="Helvetica" w:cs="Helvetica"/>
          <w:b/>
          <w:bCs/>
          <w:color w:val="2095AE" w:themeColor="accent2"/>
          <w:sz w:val="24"/>
          <w:vertAlign w:val="superscript"/>
          <w:lang w:eastAsia="en-GB"/>
        </w:rPr>
        <w:t>th</w:t>
      </w:r>
      <w:r w:rsidRPr="000C08DF">
        <w:rPr>
          <w:rFonts w:ascii="Helvetica" w:eastAsia="Times New Roman" w:hAnsi="Helvetica" w:cs="Helvetica"/>
          <w:b/>
          <w:bCs/>
          <w:color w:val="2095AE" w:themeColor="accent2"/>
          <w:sz w:val="24"/>
          <w:lang w:eastAsia="en-GB"/>
        </w:rPr>
        <w:t xml:space="preserve"> April 2021</w:t>
      </w:r>
      <w:r w:rsidR="0029467B" w:rsidRPr="000C08DF">
        <w:rPr>
          <w:rFonts w:ascii="Helvetica" w:eastAsia="Times New Roman" w:hAnsi="Helvetica" w:cs="Helvetica"/>
          <w:b/>
          <w:bCs/>
          <w:color w:val="2095AE" w:themeColor="accent2"/>
          <w:sz w:val="24"/>
          <w:lang w:eastAsia="en-GB"/>
        </w:rPr>
        <w:t>. T</w:t>
      </w:r>
      <w:r w:rsidR="00072584" w:rsidRPr="000C08DF">
        <w:rPr>
          <w:rFonts w:ascii="Helvetica" w:eastAsia="Times New Roman" w:hAnsi="Helvetica" w:cs="Helvetica"/>
          <w:b/>
          <w:bCs/>
          <w:color w:val="2095AE" w:themeColor="accent2"/>
          <w:sz w:val="24"/>
          <w:lang w:eastAsia="en-GB"/>
        </w:rPr>
        <w:t xml:space="preserve">hose which </w:t>
      </w:r>
      <w:r w:rsidRPr="000C08DF">
        <w:rPr>
          <w:rFonts w:ascii="Helvetica" w:eastAsia="Times New Roman" w:hAnsi="Helvetica" w:cs="Helvetica"/>
          <w:b/>
          <w:bCs/>
          <w:color w:val="2095AE" w:themeColor="accent2"/>
          <w:sz w:val="24"/>
          <w:lang w:eastAsia="en-GB"/>
        </w:rPr>
        <w:t>meet the criteria will be reviewed and we will be in touch by 9</w:t>
      </w:r>
      <w:r w:rsidRPr="000C08DF">
        <w:rPr>
          <w:rFonts w:ascii="Helvetica" w:eastAsia="Times New Roman" w:hAnsi="Helvetica" w:cs="Helvetica"/>
          <w:b/>
          <w:bCs/>
          <w:color w:val="2095AE" w:themeColor="accent2"/>
          <w:sz w:val="24"/>
          <w:vertAlign w:val="superscript"/>
          <w:lang w:eastAsia="en-GB"/>
        </w:rPr>
        <w:t>th</w:t>
      </w:r>
      <w:r w:rsidRPr="000C08DF">
        <w:rPr>
          <w:rFonts w:ascii="Helvetica" w:eastAsia="Times New Roman" w:hAnsi="Helvetica" w:cs="Helvetica"/>
          <w:b/>
          <w:bCs/>
          <w:color w:val="2095AE" w:themeColor="accent2"/>
          <w:sz w:val="24"/>
          <w:lang w:eastAsia="en-GB"/>
        </w:rPr>
        <w:t xml:space="preserve"> </w:t>
      </w:r>
      <w:r w:rsidR="007A051E" w:rsidRPr="000C08DF">
        <w:rPr>
          <w:rFonts w:ascii="Helvetica" w:eastAsia="Times New Roman" w:hAnsi="Helvetica" w:cs="Helvetica"/>
          <w:b/>
          <w:bCs/>
          <w:color w:val="2095AE" w:themeColor="accent2"/>
          <w:sz w:val="24"/>
          <w:lang w:eastAsia="en-GB"/>
        </w:rPr>
        <w:t>May.</w:t>
      </w:r>
      <w:r w:rsidRPr="000C08DF">
        <w:rPr>
          <w:rFonts w:ascii="Helvetica" w:eastAsia="Times New Roman" w:hAnsi="Helvetica" w:cs="Helvetica"/>
          <w:b/>
          <w:bCs/>
          <w:color w:val="2095AE" w:themeColor="accent2"/>
          <w:sz w:val="24"/>
          <w:lang w:eastAsia="en-GB"/>
        </w:rPr>
        <w:t xml:space="preserve"> Please note that we may invite you for an interview.</w:t>
      </w:r>
    </w:p>
    <w:p w14:paraId="28B69B9A" w14:textId="47512882" w:rsidR="00765B2C" w:rsidRPr="000C08DF" w:rsidRDefault="00765B2C" w:rsidP="00765B2C">
      <w:pPr>
        <w:shd w:val="clear" w:color="auto" w:fill="FFFFFF"/>
        <w:spacing w:after="270"/>
        <w:rPr>
          <w:rFonts w:ascii="Helvetica" w:eastAsia="Times New Roman" w:hAnsi="Helvetica" w:cs="Helvetica"/>
          <w:color w:val="2095AE" w:themeColor="accent2"/>
          <w:sz w:val="24"/>
          <w:lang w:eastAsia="en-GB"/>
        </w:rPr>
      </w:pPr>
      <w:r w:rsidRPr="000C08DF">
        <w:rPr>
          <w:rFonts w:ascii="Helvetica" w:eastAsia="Times New Roman" w:hAnsi="Helvetica" w:cs="Helvetica"/>
          <w:color w:val="2095AE" w:themeColor="accent2"/>
          <w:sz w:val="24"/>
          <w:lang w:eastAsia="en-GB"/>
        </w:rPr>
        <w:t xml:space="preserve">Join today and empower the voice of young people in Aquatics.  </w:t>
      </w:r>
    </w:p>
    <w:p w14:paraId="0F8BE490" w14:textId="790265A6" w:rsidR="007A051E" w:rsidRPr="000C08DF" w:rsidRDefault="007A051E" w:rsidP="00765B2C">
      <w:pPr>
        <w:shd w:val="clear" w:color="auto" w:fill="FFFFFF"/>
        <w:spacing w:after="270"/>
        <w:rPr>
          <w:color w:val="2095AE" w:themeColor="accent2"/>
        </w:rPr>
      </w:pPr>
      <w:r w:rsidRPr="000C08DF">
        <w:rPr>
          <w:rFonts w:ascii="Helvetica" w:eastAsia="Times New Roman" w:hAnsi="Helvetica" w:cs="Helvetica"/>
          <w:color w:val="2095AE" w:themeColor="accent2"/>
          <w:sz w:val="24"/>
          <w:lang w:eastAsia="en-GB"/>
        </w:rPr>
        <w:t xml:space="preserve">If you have any queries about the </w:t>
      </w:r>
      <w:r w:rsidR="00CF36EE" w:rsidRPr="000C08DF">
        <w:rPr>
          <w:rFonts w:ascii="Helvetica" w:eastAsia="Times New Roman" w:hAnsi="Helvetica" w:cs="Helvetica"/>
          <w:color w:val="2095AE" w:themeColor="accent2"/>
          <w:sz w:val="24"/>
          <w:lang w:eastAsia="en-GB"/>
        </w:rPr>
        <w:t>role,</w:t>
      </w:r>
      <w:r w:rsidRPr="000C08DF">
        <w:rPr>
          <w:rFonts w:ascii="Helvetica" w:eastAsia="Times New Roman" w:hAnsi="Helvetica" w:cs="Helvetica"/>
          <w:color w:val="2095AE" w:themeColor="accent2"/>
          <w:sz w:val="24"/>
          <w:lang w:eastAsia="en-GB"/>
        </w:rPr>
        <w:t xml:space="preserve"> please contact Jackie Hilleard SESW Regional Development Coordinator.</w:t>
      </w:r>
    </w:p>
    <w:p w14:paraId="05B28BD5" w14:textId="77777777" w:rsidR="00A00B30" w:rsidRPr="000C08DF" w:rsidRDefault="00A00B30" w:rsidP="00A00B30">
      <w:pPr>
        <w:rPr>
          <w:b/>
          <w:bCs/>
          <w:color w:val="2095AE" w:themeColor="accent2"/>
        </w:rPr>
      </w:pPr>
    </w:p>
    <w:sectPr w:rsidR="00A00B30" w:rsidRPr="000C08DF" w:rsidSect="0034381D">
      <w:headerReference w:type="even" r:id="rId9"/>
      <w:headerReference w:type="default" r:id="rId10"/>
      <w:footerReference w:type="even" r:id="rId11"/>
      <w:footerReference w:type="default" r:id="rId12"/>
      <w:headerReference w:type="first" r:id="rId13"/>
      <w:footerReference w:type="first" r:id="rId14"/>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DBD019" w14:textId="77777777" w:rsidR="00B37817" w:rsidRDefault="00B37817" w:rsidP="00362075">
      <w:r>
        <w:separator/>
      </w:r>
    </w:p>
  </w:endnote>
  <w:endnote w:type="continuationSeparator" w:id="0">
    <w:p w14:paraId="4C336258" w14:textId="77777777" w:rsidR="00B37817" w:rsidRDefault="00B37817"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3BFD6F" w14:textId="77777777" w:rsidR="00A00B30" w:rsidRDefault="00A00B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DFB93C" w14:textId="77777777" w:rsidR="00A00B30" w:rsidRDefault="00A00B3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76707" w14:textId="2702337A" w:rsidR="00A00B30" w:rsidRDefault="00A00B30">
    <w:pPr>
      <w:pStyle w:val="Footer"/>
    </w:pPr>
    <w:r>
      <w:t xml:space="preserve">As at March 2021 </w:t>
    </w:r>
  </w:p>
  <w:p w14:paraId="3FD625DD" w14:textId="77777777" w:rsidR="00A00B30" w:rsidRDefault="00A00B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4896B6" w14:textId="77777777" w:rsidR="00B37817" w:rsidRDefault="00B37817" w:rsidP="00362075">
      <w:r>
        <w:separator/>
      </w:r>
    </w:p>
  </w:footnote>
  <w:footnote w:type="continuationSeparator" w:id="0">
    <w:p w14:paraId="525C8331" w14:textId="77777777" w:rsidR="00B37817" w:rsidRDefault="00B37817" w:rsidP="003620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AD1814" w14:textId="77777777" w:rsidR="00A00B30" w:rsidRDefault="00A00B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83697F"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5616244B" wp14:editId="2A7B326E">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AC3B5A" w14:textId="77777777" w:rsidR="0034381D" w:rsidRDefault="002D4606">
    <w:r>
      <w:rPr>
        <w:noProof/>
        <w:lang w:eastAsia="en-GB"/>
      </w:rPr>
      <w:drawing>
        <wp:anchor distT="0" distB="0" distL="114300" distR="114300" simplePos="0" relativeHeight="251662336" behindDoc="1" locked="0" layoutInCell="1" allowOverlap="1" wp14:anchorId="534A7DA0" wp14:editId="1C8B9FA8">
          <wp:simplePos x="0" y="0"/>
          <wp:positionH relativeFrom="margin">
            <wp:align>center</wp:align>
          </wp:positionH>
          <wp:positionV relativeFrom="page">
            <wp:align>center</wp:align>
          </wp:positionV>
          <wp:extent cx="7955279" cy="11252871"/>
          <wp:effectExtent l="0" t="0" r="8255" b="571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3A6DB666" w14:textId="77777777" w:rsidR="0034381D" w:rsidRDefault="0034381D"/>
  <w:p w14:paraId="1DFB4491" w14:textId="77777777" w:rsidR="0034381D" w:rsidRDefault="0034381D"/>
  <w:p w14:paraId="4B823C87" w14:textId="77777777" w:rsidR="0034381D" w:rsidRDefault="0034381D"/>
  <w:p w14:paraId="5E58D651" w14:textId="77777777" w:rsidR="0034381D" w:rsidRDefault="0034381D"/>
  <w:p w14:paraId="1122C203" w14:textId="77777777" w:rsidR="0034381D" w:rsidRDefault="0034381D"/>
  <w:p w14:paraId="7D79A5BB" w14:textId="77777777" w:rsidR="00362075" w:rsidRDefault="003620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B562D"/>
    <w:multiLevelType w:val="hybridMultilevel"/>
    <w:tmpl w:val="92ECEA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C161CB"/>
    <w:multiLevelType w:val="hybridMultilevel"/>
    <w:tmpl w:val="62C815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1350D48"/>
    <w:multiLevelType w:val="multilevel"/>
    <w:tmpl w:val="5BAE8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804BA0"/>
    <w:multiLevelType w:val="hybridMultilevel"/>
    <w:tmpl w:val="0BE6C6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6254D76"/>
    <w:multiLevelType w:val="multilevel"/>
    <w:tmpl w:val="F32C8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BB7A6A"/>
    <w:multiLevelType w:val="multilevel"/>
    <w:tmpl w:val="21508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8860C6"/>
    <w:multiLevelType w:val="hybridMultilevel"/>
    <w:tmpl w:val="9446C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D43610"/>
    <w:multiLevelType w:val="hybridMultilevel"/>
    <w:tmpl w:val="6EA2DA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1117B67"/>
    <w:multiLevelType w:val="multilevel"/>
    <w:tmpl w:val="E11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3"/>
  </w:num>
  <w:num w:numId="4">
    <w:abstractNumId w:val="0"/>
  </w:num>
  <w:num w:numId="5">
    <w:abstractNumId w:val="7"/>
  </w:num>
  <w:num w:numId="6">
    <w:abstractNumId w:val="6"/>
  </w:num>
  <w:num w:numId="7">
    <w:abstractNumId w:val="5"/>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32C"/>
    <w:rsid w:val="0000234C"/>
    <w:rsid w:val="00016A47"/>
    <w:rsid w:val="0004556E"/>
    <w:rsid w:val="000578E0"/>
    <w:rsid w:val="00072584"/>
    <w:rsid w:val="000B4F3B"/>
    <w:rsid w:val="000C08DF"/>
    <w:rsid w:val="000C33E6"/>
    <w:rsid w:val="0015197F"/>
    <w:rsid w:val="00170A1A"/>
    <w:rsid w:val="001A2FE6"/>
    <w:rsid w:val="00232E34"/>
    <w:rsid w:val="00234F63"/>
    <w:rsid w:val="0029467B"/>
    <w:rsid w:val="00295E4F"/>
    <w:rsid w:val="002D4606"/>
    <w:rsid w:val="0034381D"/>
    <w:rsid w:val="00362075"/>
    <w:rsid w:val="00375E80"/>
    <w:rsid w:val="003A6757"/>
    <w:rsid w:val="003B0BEF"/>
    <w:rsid w:val="003B5EF2"/>
    <w:rsid w:val="003E332C"/>
    <w:rsid w:val="00452343"/>
    <w:rsid w:val="004604D4"/>
    <w:rsid w:val="004A6637"/>
    <w:rsid w:val="00555116"/>
    <w:rsid w:val="005638D7"/>
    <w:rsid w:val="00571268"/>
    <w:rsid w:val="006571A7"/>
    <w:rsid w:val="0069786D"/>
    <w:rsid w:val="006A5551"/>
    <w:rsid w:val="006E70AE"/>
    <w:rsid w:val="00765B2C"/>
    <w:rsid w:val="00782395"/>
    <w:rsid w:val="007A051E"/>
    <w:rsid w:val="007C0B32"/>
    <w:rsid w:val="008010B5"/>
    <w:rsid w:val="008038CF"/>
    <w:rsid w:val="008404D4"/>
    <w:rsid w:val="0088069C"/>
    <w:rsid w:val="00884AFF"/>
    <w:rsid w:val="00905F20"/>
    <w:rsid w:val="00951A9E"/>
    <w:rsid w:val="00975C75"/>
    <w:rsid w:val="009925AF"/>
    <w:rsid w:val="009C6871"/>
    <w:rsid w:val="00A00B30"/>
    <w:rsid w:val="00A05DB1"/>
    <w:rsid w:val="00A25836"/>
    <w:rsid w:val="00A343F8"/>
    <w:rsid w:val="00A62402"/>
    <w:rsid w:val="00A6416C"/>
    <w:rsid w:val="00AB39C0"/>
    <w:rsid w:val="00B03062"/>
    <w:rsid w:val="00B37817"/>
    <w:rsid w:val="00B578AC"/>
    <w:rsid w:val="00BA6329"/>
    <w:rsid w:val="00C821C6"/>
    <w:rsid w:val="00CF36EE"/>
    <w:rsid w:val="00CF4961"/>
    <w:rsid w:val="00D42E53"/>
    <w:rsid w:val="00D84172"/>
    <w:rsid w:val="00DB3BA9"/>
    <w:rsid w:val="00DD5D50"/>
    <w:rsid w:val="00DE01C1"/>
    <w:rsid w:val="00DE79D9"/>
    <w:rsid w:val="00E61BDC"/>
    <w:rsid w:val="00EF7FC1"/>
    <w:rsid w:val="00FA7D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CCBCCB9"/>
  <w14:defaultImageDpi w14:val="32767"/>
  <w15:chartTrackingRefBased/>
  <w15:docId w15:val="{3AE28B22-E0B3-4AC3-8263-703A44D5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ListParagraph">
    <w:name w:val="List Paragraph"/>
    <w:basedOn w:val="Normal"/>
    <w:uiPriority w:val="34"/>
    <w:qFormat/>
    <w:rsid w:val="00A00B30"/>
    <w:pPr>
      <w:spacing w:after="160" w:line="259" w:lineRule="auto"/>
      <w:ind w:left="720"/>
      <w:contextualSpacing/>
    </w:pPr>
    <w:rPr>
      <w:rFonts w:asciiTheme="minorHAnsi" w:hAnsiTheme="minorHAnsi"/>
      <w:sz w:val="22"/>
      <w:szCs w:val="22"/>
    </w:rPr>
  </w:style>
  <w:style w:type="paragraph" w:styleId="Header">
    <w:name w:val="header"/>
    <w:basedOn w:val="Normal"/>
    <w:link w:val="HeaderChar"/>
    <w:uiPriority w:val="99"/>
    <w:unhideWhenUsed/>
    <w:rsid w:val="00A00B30"/>
    <w:pPr>
      <w:tabs>
        <w:tab w:val="center" w:pos="4513"/>
        <w:tab w:val="right" w:pos="9026"/>
      </w:tabs>
    </w:pPr>
  </w:style>
  <w:style w:type="character" w:customStyle="1" w:styleId="HeaderChar">
    <w:name w:val="Header Char"/>
    <w:basedOn w:val="DefaultParagraphFont"/>
    <w:link w:val="Header"/>
    <w:uiPriority w:val="99"/>
    <w:rsid w:val="00A00B30"/>
  </w:style>
  <w:style w:type="paragraph" w:styleId="Footer">
    <w:name w:val="footer"/>
    <w:basedOn w:val="Normal"/>
    <w:link w:val="FooterChar"/>
    <w:uiPriority w:val="99"/>
    <w:unhideWhenUsed/>
    <w:rsid w:val="00A00B30"/>
    <w:pPr>
      <w:tabs>
        <w:tab w:val="center" w:pos="4513"/>
        <w:tab w:val="right" w:pos="9026"/>
      </w:tabs>
    </w:pPr>
  </w:style>
  <w:style w:type="character" w:customStyle="1" w:styleId="FooterChar">
    <w:name w:val="Footer Char"/>
    <w:basedOn w:val="DefaultParagraphFont"/>
    <w:link w:val="Footer"/>
    <w:uiPriority w:val="99"/>
    <w:rsid w:val="00A00B30"/>
  </w:style>
  <w:style w:type="character" w:styleId="Hyperlink">
    <w:name w:val="Hyperlink"/>
    <w:basedOn w:val="DefaultParagraphFont"/>
    <w:uiPriority w:val="99"/>
    <w:unhideWhenUsed/>
    <w:rsid w:val="00765B2C"/>
    <w:rPr>
      <w:color w:val="2095AE"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ckiehilleard@gmail.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ckerys\Documents\SE-South-West-Brand-Guidelines\SE-South-West-Brand-Guidelines\Templates\Word\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14C9EB1-C087-4F7F-A845-159B5CB85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Template>
  <TotalTime>0</TotalTime>
  <Pages>2</Pages>
  <Words>411</Words>
  <Characters>2344</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2750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Stacey Millett</cp:lastModifiedBy>
  <cp:revision>2</cp:revision>
  <cp:lastPrinted>2021-03-08T14:49:00Z</cp:lastPrinted>
  <dcterms:created xsi:type="dcterms:W3CDTF">2021-03-30T14:55:00Z</dcterms:created>
  <dcterms:modified xsi:type="dcterms:W3CDTF">2021-03-30T14:55:00Z</dcterms:modified>
</cp:coreProperties>
</file>