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4C96" w14:textId="500AA031" w:rsidR="00147923" w:rsidRDefault="00C31547" w:rsidP="00E81182">
      <w:pPr>
        <w:jc w:val="center"/>
      </w:pPr>
      <w:r>
        <w:t xml:space="preserve">President </w:t>
      </w:r>
      <w:r w:rsidR="009A5616">
        <w:t>Jill Beard</w:t>
      </w:r>
    </w:p>
    <w:p w14:paraId="130EFE59" w14:textId="77777777" w:rsidR="00147923" w:rsidRDefault="00147923" w:rsidP="001F1D0A"/>
    <w:p w14:paraId="69A7FDB5" w14:textId="0EBF2BC4" w:rsidR="00E81182" w:rsidRDefault="00147923" w:rsidP="00E81182">
      <w:pPr>
        <w:jc w:val="center"/>
        <w:rPr>
          <w:b/>
        </w:rPr>
      </w:pPr>
      <w:r w:rsidRPr="00147923">
        <w:rPr>
          <w:b/>
        </w:rPr>
        <w:t xml:space="preserve">Minutes of the Coach Committee Meeting held on </w:t>
      </w:r>
      <w:r w:rsidR="003F41CC">
        <w:rPr>
          <w:b/>
        </w:rPr>
        <w:t xml:space="preserve">Tuesday </w:t>
      </w:r>
      <w:r w:rsidR="00E50152">
        <w:rPr>
          <w:b/>
        </w:rPr>
        <w:t>4</w:t>
      </w:r>
      <w:r w:rsidR="00E50152" w:rsidRPr="00E50152">
        <w:rPr>
          <w:b/>
          <w:vertAlign w:val="superscript"/>
        </w:rPr>
        <w:t>th</w:t>
      </w:r>
      <w:r w:rsidR="00E50152">
        <w:rPr>
          <w:b/>
        </w:rPr>
        <w:t xml:space="preserve"> March 2025</w:t>
      </w:r>
    </w:p>
    <w:p w14:paraId="4140465E" w14:textId="098F564D" w:rsidR="00234F63" w:rsidRDefault="00A81196" w:rsidP="00E81182">
      <w:pPr>
        <w:jc w:val="center"/>
        <w:rPr>
          <w:b/>
        </w:rPr>
      </w:pPr>
      <w:r>
        <w:rPr>
          <w:b/>
        </w:rPr>
        <w:t xml:space="preserve">via </w:t>
      </w:r>
      <w:r w:rsidR="00E50152">
        <w:rPr>
          <w:b/>
        </w:rPr>
        <w:t>Zoom</w:t>
      </w:r>
      <w:r>
        <w:rPr>
          <w:b/>
        </w:rPr>
        <w:t xml:space="preserve"> at 10</w:t>
      </w:r>
      <w:r w:rsidR="0025085A">
        <w:rPr>
          <w:b/>
        </w:rPr>
        <w:t>:</w:t>
      </w:r>
      <w:r w:rsidR="00E50152">
        <w:rPr>
          <w:b/>
        </w:rPr>
        <w:t>30</w:t>
      </w:r>
      <w:r w:rsidR="00147923" w:rsidRPr="00147923">
        <w:rPr>
          <w:b/>
        </w:rPr>
        <w:t>am</w:t>
      </w:r>
    </w:p>
    <w:p w14:paraId="59D85A2A" w14:textId="77777777" w:rsidR="00147923" w:rsidRDefault="00147923" w:rsidP="001F1D0A">
      <w:pPr>
        <w:rPr>
          <w:b/>
        </w:rPr>
      </w:pPr>
    </w:p>
    <w:p w14:paraId="5C07EB2D" w14:textId="77777777" w:rsidR="00147923" w:rsidRDefault="00147923" w:rsidP="001F1D0A">
      <w:pPr>
        <w:rPr>
          <w:b/>
        </w:rPr>
      </w:pPr>
    </w:p>
    <w:p w14:paraId="7651D86C" w14:textId="5AEE7C32" w:rsidR="003667C8" w:rsidRDefault="00147923" w:rsidP="004B7B1B">
      <w:r w:rsidRPr="00147923">
        <w:rPr>
          <w:b/>
        </w:rPr>
        <w:t>Present</w:t>
      </w:r>
      <w:r>
        <w:t xml:space="preserve">: </w:t>
      </w:r>
      <w:r>
        <w:tab/>
      </w:r>
    </w:p>
    <w:p w14:paraId="3DCE73B7" w14:textId="7AB87992" w:rsidR="003667C8" w:rsidRDefault="003667C8" w:rsidP="004B7B1B">
      <w:r>
        <w:tab/>
      </w:r>
      <w:r>
        <w:tab/>
        <w:t xml:space="preserve">Anthony Clark (AC) </w:t>
      </w:r>
      <w:r>
        <w:tab/>
      </w:r>
      <w:r>
        <w:tab/>
        <w:t xml:space="preserve">Swindon Dolphin </w:t>
      </w:r>
    </w:p>
    <w:p w14:paraId="6E5B3BD7" w14:textId="6732B847" w:rsidR="004B7B1B" w:rsidRDefault="004B7B1B" w:rsidP="003667C8">
      <w:pPr>
        <w:ind w:left="720" w:firstLine="720"/>
      </w:pPr>
      <w:r>
        <w:t xml:space="preserve">Lisa Atkinson (LA) </w:t>
      </w:r>
      <w:r>
        <w:tab/>
      </w:r>
      <w:r w:rsidR="001D2394">
        <w:tab/>
      </w:r>
      <w:r w:rsidR="0025085A">
        <w:t>City of Bristol</w:t>
      </w:r>
    </w:p>
    <w:p w14:paraId="0F5474FD" w14:textId="2C3B6ED1" w:rsidR="003667C8" w:rsidRDefault="001D2394" w:rsidP="004B7B1B">
      <w:r>
        <w:tab/>
      </w:r>
      <w:r>
        <w:tab/>
      </w:r>
      <w:r w:rsidR="009B30B3">
        <w:t>Richard Smith (RS)</w:t>
      </w:r>
      <w:r w:rsidR="009B30B3">
        <w:tab/>
      </w:r>
      <w:r w:rsidR="009B30B3">
        <w:tab/>
        <w:t>Tigersharks</w:t>
      </w:r>
    </w:p>
    <w:p w14:paraId="7F59DCB0" w14:textId="7B994A1F" w:rsidR="006446F1" w:rsidRDefault="009B30B3" w:rsidP="00E50152">
      <w:r>
        <w:t xml:space="preserve"> </w:t>
      </w:r>
      <w:r w:rsidR="003667C8">
        <w:tab/>
      </w:r>
      <w:r w:rsidR="003667C8">
        <w:tab/>
        <w:t>Rachel Aldington</w:t>
      </w:r>
      <w:r w:rsidR="009E56E0">
        <w:t xml:space="preserve"> (RA)</w:t>
      </w:r>
      <w:r w:rsidR="006446F1">
        <w:tab/>
      </w:r>
      <w:r w:rsidR="006446F1">
        <w:tab/>
        <w:t>Somerset Representative</w:t>
      </w:r>
    </w:p>
    <w:p w14:paraId="6DE6AF1B" w14:textId="7CE5C7D5" w:rsidR="003F41CC" w:rsidRDefault="00816642" w:rsidP="00E50152">
      <w:pPr>
        <w:ind w:left="720" w:firstLine="720"/>
      </w:pPr>
      <w:r>
        <w:t>Neil Edwards</w:t>
      </w:r>
      <w:r w:rsidR="009E56E0">
        <w:t xml:space="preserve"> (NE)</w:t>
      </w:r>
      <w:r>
        <w:tab/>
      </w:r>
      <w:r>
        <w:tab/>
        <w:t>Mount Kelly</w:t>
      </w:r>
    </w:p>
    <w:p w14:paraId="1761D1EC" w14:textId="79CFB7B2" w:rsidR="003F41CC" w:rsidRDefault="003F41CC" w:rsidP="006446F1">
      <w:pPr>
        <w:ind w:left="720" w:firstLine="720"/>
      </w:pPr>
      <w:r>
        <w:t>Adam Clarkson</w:t>
      </w:r>
      <w:r>
        <w:tab/>
        <w:t xml:space="preserve"> (AC)</w:t>
      </w:r>
      <w:r>
        <w:tab/>
      </w:r>
      <w:r>
        <w:tab/>
        <w:t>SW Para Swimming Lead</w:t>
      </w:r>
    </w:p>
    <w:p w14:paraId="402A38D7" w14:textId="0D2925E9" w:rsidR="00BD32DA" w:rsidRDefault="00BD32DA" w:rsidP="006446F1">
      <w:pPr>
        <w:ind w:left="720" w:firstLine="720"/>
      </w:pPr>
      <w:r>
        <w:t>Greg King-Limb (GKL)</w:t>
      </w:r>
      <w:r>
        <w:tab/>
      </w:r>
      <w:r>
        <w:tab/>
        <w:t>Mount Kelly</w:t>
      </w:r>
    </w:p>
    <w:p w14:paraId="090B1C19" w14:textId="57BEFE63" w:rsidR="00E50152" w:rsidRDefault="00E50152" w:rsidP="00E50152">
      <w:pPr>
        <w:ind w:left="720" w:firstLine="720"/>
      </w:pPr>
      <w:r>
        <w:t>Sam Woodward (SWo)</w:t>
      </w:r>
      <w:r>
        <w:tab/>
      </w:r>
      <w:r>
        <w:tab/>
        <w:t>Bournemouth Collegiate</w:t>
      </w:r>
    </w:p>
    <w:p w14:paraId="7C9524A1" w14:textId="40B5F994" w:rsidR="00E50152" w:rsidRDefault="00E50152" w:rsidP="00E50152">
      <w:pPr>
        <w:ind w:left="720" w:firstLine="720"/>
      </w:pPr>
      <w:r>
        <w:t xml:space="preserve">Chris Lee (CL) </w:t>
      </w:r>
      <w:r>
        <w:tab/>
      </w:r>
      <w:r>
        <w:tab/>
      </w:r>
      <w:r>
        <w:tab/>
        <w:t>Plymouth Leander</w:t>
      </w:r>
    </w:p>
    <w:p w14:paraId="7EF4967A" w14:textId="2019D2D9" w:rsidR="001D2394" w:rsidRDefault="001D2394" w:rsidP="004B7B1B">
      <w:r>
        <w:tab/>
      </w:r>
      <w:r>
        <w:tab/>
        <w:t>Chrissie Robinson (CR)</w:t>
      </w:r>
      <w:r>
        <w:tab/>
        <w:t xml:space="preserve">SWR Chair </w:t>
      </w:r>
    </w:p>
    <w:p w14:paraId="64459653" w14:textId="76056549" w:rsidR="003F41CC" w:rsidRDefault="001D2394" w:rsidP="004B7B1B">
      <w:r>
        <w:tab/>
      </w:r>
      <w:r>
        <w:tab/>
      </w:r>
      <w:r w:rsidR="003F41CC">
        <w:t>Stacey Millett (SM)</w:t>
      </w:r>
      <w:r w:rsidR="003F41CC">
        <w:tab/>
      </w:r>
      <w:r w:rsidR="003F41CC">
        <w:tab/>
        <w:t>SW Development Officer</w:t>
      </w:r>
    </w:p>
    <w:p w14:paraId="06893424" w14:textId="5ACA9764" w:rsidR="003F41CC" w:rsidRDefault="003F41CC" w:rsidP="004B7B1B">
      <w:r>
        <w:tab/>
      </w:r>
      <w:r>
        <w:tab/>
        <w:t xml:space="preserve">Steve Williams (SW) </w:t>
      </w:r>
      <w:r>
        <w:tab/>
      </w:r>
      <w:r>
        <w:tab/>
        <w:t xml:space="preserve">SW Regional Manager </w:t>
      </w:r>
    </w:p>
    <w:p w14:paraId="4A78F2C1" w14:textId="628CFEAD" w:rsidR="00E50152" w:rsidRDefault="00E50152" w:rsidP="004B7B1B">
      <w:r>
        <w:tab/>
      </w:r>
      <w:r>
        <w:tab/>
        <w:t>Chris Vickery (CV)</w:t>
      </w:r>
      <w:r>
        <w:tab/>
      </w:r>
      <w:r>
        <w:tab/>
        <w:t>SW Events Officer and Office Coordinator</w:t>
      </w:r>
    </w:p>
    <w:p w14:paraId="2C3B2284" w14:textId="1B5E9915" w:rsidR="001D2394" w:rsidRDefault="003667C8" w:rsidP="004B7B1B">
      <w:r>
        <w:tab/>
      </w:r>
      <w:r>
        <w:tab/>
      </w:r>
      <w:r w:rsidR="00643A6C">
        <w:t xml:space="preserve"> </w:t>
      </w:r>
      <w:r w:rsidR="001D2394">
        <w:tab/>
      </w:r>
    </w:p>
    <w:p w14:paraId="7E310799" w14:textId="34FEBBFA" w:rsidR="001426FB" w:rsidRDefault="00B94E6C" w:rsidP="00587355">
      <w:r>
        <w:rPr>
          <w:b/>
        </w:rPr>
        <w:t xml:space="preserve">  </w:t>
      </w:r>
      <w:r w:rsidR="001426FB" w:rsidRPr="00147923">
        <w:rPr>
          <w:b/>
        </w:rPr>
        <w:t>Apologies</w:t>
      </w:r>
      <w:r w:rsidR="003667C8">
        <w:t xml:space="preserve">: </w:t>
      </w:r>
      <w:r w:rsidR="003667C8">
        <w:tab/>
      </w:r>
      <w:r w:rsidR="0025085A">
        <w:t>Jason Quiterio (JQ), Caradon</w:t>
      </w:r>
    </w:p>
    <w:p w14:paraId="1DFB0F47" w14:textId="56131F1E" w:rsidR="00E50152" w:rsidRDefault="00E50152" w:rsidP="00E50152">
      <w:pPr>
        <w:ind w:left="720" w:firstLine="720"/>
      </w:pPr>
      <w:r>
        <w:t xml:space="preserve">Jon Wills (JW) </w:t>
      </w:r>
      <w:r>
        <w:tab/>
        <w:t>Soundwell</w:t>
      </w:r>
    </w:p>
    <w:p w14:paraId="79EAF488" w14:textId="1D8BB101" w:rsidR="00B913ED" w:rsidRDefault="001426FB" w:rsidP="003F41CC">
      <w:r>
        <w:tab/>
      </w:r>
      <w:r w:rsidR="00587355">
        <w:tab/>
      </w:r>
      <w:r w:rsidR="00B913ED">
        <w:t>Mike Parker (MP), National Talent Officer</w:t>
      </w:r>
    </w:p>
    <w:p w14:paraId="18596421" w14:textId="16F2E7F4" w:rsidR="00B913ED" w:rsidRDefault="003F41CC" w:rsidP="003C7202">
      <w:r>
        <w:tab/>
      </w:r>
      <w:r>
        <w:tab/>
        <w:t xml:space="preserve">Cassie Patten (CP), Distance Development Programme Lead Coach </w:t>
      </w:r>
    </w:p>
    <w:p w14:paraId="23D9D810" w14:textId="77777777" w:rsidR="00147923" w:rsidRDefault="00147923" w:rsidP="001F1D0A"/>
    <w:p w14:paraId="77429987" w14:textId="081DF27E" w:rsidR="00147923" w:rsidRPr="00B94E6C" w:rsidRDefault="00147923" w:rsidP="00B94E6C">
      <w:pPr>
        <w:pStyle w:val="ListParagraph"/>
        <w:numPr>
          <w:ilvl w:val="0"/>
          <w:numId w:val="17"/>
        </w:numPr>
        <w:rPr>
          <w:b/>
        </w:rPr>
      </w:pPr>
      <w:r w:rsidRPr="00B94E6C">
        <w:rPr>
          <w:b/>
        </w:rPr>
        <w:t xml:space="preserve">Welcome, Introductions and Apologies </w:t>
      </w:r>
    </w:p>
    <w:p w14:paraId="5108C754" w14:textId="77777777" w:rsidR="001F1D0A" w:rsidRDefault="001F1D0A" w:rsidP="001F1D0A">
      <w:pPr>
        <w:rPr>
          <w:b/>
        </w:rPr>
      </w:pPr>
    </w:p>
    <w:p w14:paraId="58D3C1F2" w14:textId="19778E28" w:rsidR="001F1D0A" w:rsidRDefault="003667C8" w:rsidP="00F82973">
      <w:pPr>
        <w:ind w:left="720"/>
      </w:pPr>
      <w:r>
        <w:t>CR</w:t>
      </w:r>
      <w:r w:rsidR="001D2394">
        <w:t xml:space="preserve"> welcomed all to the meeting</w:t>
      </w:r>
      <w:r w:rsidR="009A5616">
        <w:t>.</w:t>
      </w:r>
    </w:p>
    <w:p w14:paraId="2235F8DF" w14:textId="77777777" w:rsidR="006446F1" w:rsidRPr="001F1D0A" w:rsidRDefault="006446F1" w:rsidP="001F1D0A">
      <w:pPr>
        <w:rPr>
          <w:b/>
        </w:rPr>
      </w:pPr>
    </w:p>
    <w:p w14:paraId="0A2351BA" w14:textId="604BE29D" w:rsidR="001F1D0A" w:rsidRDefault="001F1D0A" w:rsidP="003F304C">
      <w:pPr>
        <w:pStyle w:val="ListParagraph"/>
        <w:numPr>
          <w:ilvl w:val="0"/>
          <w:numId w:val="17"/>
        </w:numPr>
        <w:rPr>
          <w:b/>
        </w:rPr>
      </w:pPr>
      <w:r w:rsidRPr="00E36980">
        <w:rPr>
          <w:b/>
        </w:rPr>
        <w:t xml:space="preserve">Declarations of Interest </w:t>
      </w:r>
    </w:p>
    <w:p w14:paraId="5A4195D9" w14:textId="4995B290" w:rsidR="003F304C" w:rsidRDefault="003F304C" w:rsidP="003F304C">
      <w:pPr>
        <w:pStyle w:val="ListParagraph"/>
        <w:ind w:left="644"/>
        <w:rPr>
          <w:b/>
        </w:rPr>
      </w:pPr>
    </w:p>
    <w:p w14:paraId="78DD3EBB" w14:textId="1F7642F1" w:rsidR="001F1D0A" w:rsidRDefault="003667C8" w:rsidP="003C7202">
      <w:pPr>
        <w:pStyle w:val="ListParagraph"/>
        <w:ind w:left="644"/>
      </w:pPr>
      <w:r w:rsidRPr="003667C8">
        <w:t>None</w:t>
      </w:r>
    </w:p>
    <w:p w14:paraId="72B97969" w14:textId="77777777" w:rsidR="006446F1" w:rsidRDefault="006446F1" w:rsidP="00C31547"/>
    <w:p w14:paraId="5ABC8BD6" w14:textId="5A819051" w:rsidR="001F1D0A" w:rsidRPr="001F1D0A" w:rsidRDefault="001F1D0A" w:rsidP="00E36980">
      <w:pPr>
        <w:pStyle w:val="ListParagraph"/>
        <w:numPr>
          <w:ilvl w:val="0"/>
          <w:numId w:val="17"/>
        </w:numPr>
        <w:rPr>
          <w:b/>
        </w:rPr>
      </w:pPr>
      <w:r w:rsidRPr="001F1D0A">
        <w:rPr>
          <w:b/>
        </w:rPr>
        <w:t>Minutes of the Previous Meet</w:t>
      </w:r>
      <w:r w:rsidR="00C31547">
        <w:rPr>
          <w:b/>
        </w:rPr>
        <w:t xml:space="preserve">ing </w:t>
      </w:r>
      <w:r w:rsidR="0025085A">
        <w:rPr>
          <w:b/>
        </w:rPr>
        <w:t>15.02.2024</w:t>
      </w:r>
    </w:p>
    <w:p w14:paraId="0E4D6CFB" w14:textId="77777777" w:rsidR="001F1D0A" w:rsidRDefault="001F1D0A" w:rsidP="001F1D0A"/>
    <w:p w14:paraId="5CA53126" w14:textId="34F93C43" w:rsidR="001F1D0A" w:rsidRDefault="003F41CC" w:rsidP="001F1D0A">
      <w:pPr>
        <w:ind w:left="720"/>
      </w:pPr>
      <w:r>
        <w:t xml:space="preserve">Proposed – </w:t>
      </w:r>
      <w:r w:rsidR="00E50152">
        <w:t>Greg King-Limb</w:t>
      </w:r>
    </w:p>
    <w:p w14:paraId="218A083C" w14:textId="2C701985" w:rsidR="003F41CC" w:rsidRDefault="003F41CC" w:rsidP="001F1D0A">
      <w:pPr>
        <w:ind w:left="720"/>
      </w:pPr>
      <w:r>
        <w:t xml:space="preserve">Seconded – </w:t>
      </w:r>
      <w:r w:rsidR="00E50152">
        <w:t>Rich Smith</w:t>
      </w:r>
    </w:p>
    <w:p w14:paraId="3A28D480" w14:textId="4A1E3020" w:rsidR="003F41CC" w:rsidRDefault="003F41CC" w:rsidP="001F1D0A">
      <w:pPr>
        <w:ind w:left="720"/>
      </w:pPr>
      <w:r>
        <w:t>All Agreed true record</w:t>
      </w:r>
    </w:p>
    <w:p w14:paraId="485B69F4" w14:textId="77777777" w:rsidR="001F1D0A" w:rsidRDefault="001F1D0A" w:rsidP="001F1D0A">
      <w:pPr>
        <w:ind w:left="720"/>
      </w:pPr>
    </w:p>
    <w:p w14:paraId="7AFC446B" w14:textId="0D3135DB" w:rsidR="004F73F3" w:rsidRDefault="001F1D0A" w:rsidP="00E36980">
      <w:pPr>
        <w:pStyle w:val="ListParagraph"/>
        <w:numPr>
          <w:ilvl w:val="0"/>
          <w:numId w:val="17"/>
        </w:numPr>
      </w:pPr>
      <w:r>
        <w:rPr>
          <w:b/>
        </w:rPr>
        <w:t>Ma</w:t>
      </w:r>
      <w:r w:rsidR="003F304C">
        <w:rPr>
          <w:b/>
        </w:rPr>
        <w:t>tters Arising Not on the Agenda</w:t>
      </w:r>
    </w:p>
    <w:p w14:paraId="36101CF6" w14:textId="58F98923" w:rsidR="006F3D83" w:rsidRDefault="006F3D83" w:rsidP="006F3D83"/>
    <w:p w14:paraId="57F8C11F" w14:textId="320E1BB7" w:rsidR="003F41CC" w:rsidRDefault="00E50152" w:rsidP="003F41CC">
      <w:pPr>
        <w:ind w:left="644"/>
      </w:pPr>
      <w:r>
        <w:t>Alternative to Overseas meet – to be added as agenda item 9a</w:t>
      </w:r>
    </w:p>
    <w:p w14:paraId="08960FF7" w14:textId="77777777" w:rsidR="003F41CC" w:rsidRDefault="003F41CC" w:rsidP="006F3D83"/>
    <w:p w14:paraId="12B4310C" w14:textId="77777777" w:rsidR="003F41CC" w:rsidRDefault="008F14E7" w:rsidP="0025085A">
      <w:pPr>
        <w:pStyle w:val="ListParagraph"/>
        <w:numPr>
          <w:ilvl w:val="0"/>
          <w:numId w:val="17"/>
        </w:numPr>
        <w:rPr>
          <w:b/>
        </w:rPr>
      </w:pPr>
      <w:r w:rsidRPr="00EA289A">
        <w:rPr>
          <w:b/>
        </w:rPr>
        <w:t xml:space="preserve"> </w:t>
      </w:r>
      <w:r w:rsidR="00A71E8F">
        <w:rPr>
          <w:b/>
        </w:rPr>
        <w:t xml:space="preserve">Talent Report – </w:t>
      </w:r>
      <w:r w:rsidR="003F41CC">
        <w:rPr>
          <w:b/>
        </w:rPr>
        <w:t>Mike Parker</w:t>
      </w:r>
    </w:p>
    <w:p w14:paraId="5C79C4D8" w14:textId="77777777" w:rsidR="003F41CC" w:rsidRDefault="003F41CC" w:rsidP="003F41CC">
      <w:pPr>
        <w:pStyle w:val="ListParagraph"/>
        <w:ind w:left="644"/>
        <w:rPr>
          <w:b/>
        </w:rPr>
      </w:pPr>
    </w:p>
    <w:p w14:paraId="064481CF" w14:textId="77777777" w:rsidR="003F41CC" w:rsidRDefault="003F41CC" w:rsidP="003F41CC">
      <w:pPr>
        <w:pStyle w:val="ListParagraph"/>
        <w:ind w:left="644"/>
        <w:rPr>
          <w:bCs/>
        </w:rPr>
      </w:pPr>
      <w:r>
        <w:rPr>
          <w:bCs/>
        </w:rPr>
        <w:t xml:space="preserve">MP was unable to attend the meeting but sent through the following documents which will be attached via email with these minutes: </w:t>
      </w:r>
    </w:p>
    <w:p w14:paraId="0627C91E" w14:textId="1A0CFED3" w:rsidR="0025085A" w:rsidRPr="0068649A" w:rsidRDefault="00E50152" w:rsidP="00E50152">
      <w:pPr>
        <w:pStyle w:val="ListParagraph"/>
        <w:numPr>
          <w:ilvl w:val="0"/>
          <w:numId w:val="22"/>
        </w:numPr>
        <w:rPr>
          <w:b/>
        </w:rPr>
      </w:pPr>
      <w:r>
        <w:rPr>
          <w:bCs/>
        </w:rPr>
        <w:t xml:space="preserve">Appendix </w:t>
      </w:r>
      <w:r w:rsidR="0068649A">
        <w:rPr>
          <w:bCs/>
        </w:rPr>
        <w:t>I SESW Coach Forum Report MARCH 2025</w:t>
      </w:r>
    </w:p>
    <w:p w14:paraId="1B6D2309" w14:textId="4A9D465E" w:rsidR="0068649A" w:rsidRPr="0068649A" w:rsidRDefault="0068649A" w:rsidP="00E50152">
      <w:pPr>
        <w:pStyle w:val="ListParagraph"/>
        <w:numPr>
          <w:ilvl w:val="0"/>
          <w:numId w:val="22"/>
        </w:numPr>
        <w:rPr>
          <w:b/>
        </w:rPr>
      </w:pPr>
      <w:r>
        <w:rPr>
          <w:bCs/>
        </w:rPr>
        <w:t xml:space="preserve">Appendix II </w:t>
      </w:r>
      <w:r w:rsidR="005A0B46">
        <w:rPr>
          <w:bCs/>
        </w:rPr>
        <w:t>National Coaches Technical Panel (Swimming) Terms of Reference</w:t>
      </w:r>
    </w:p>
    <w:p w14:paraId="295DE1F5" w14:textId="496A7D08" w:rsidR="0068649A" w:rsidRPr="0068649A" w:rsidRDefault="0068649A" w:rsidP="00E50152">
      <w:pPr>
        <w:pStyle w:val="ListParagraph"/>
        <w:numPr>
          <w:ilvl w:val="0"/>
          <w:numId w:val="22"/>
        </w:numPr>
        <w:rPr>
          <w:b/>
        </w:rPr>
      </w:pPr>
      <w:r>
        <w:rPr>
          <w:bCs/>
        </w:rPr>
        <w:t>Appendix III</w:t>
      </w:r>
      <w:r w:rsidR="005A0B46">
        <w:rPr>
          <w:bCs/>
        </w:rPr>
        <w:t xml:space="preserve"> Before the meet &amp; Pre Race PART 1</w:t>
      </w:r>
    </w:p>
    <w:p w14:paraId="1D97CAAC" w14:textId="6984FAFF" w:rsidR="0068649A" w:rsidRPr="007D34E5" w:rsidRDefault="0068649A" w:rsidP="005A0B46">
      <w:pPr>
        <w:pStyle w:val="ListParagraph"/>
        <w:numPr>
          <w:ilvl w:val="0"/>
          <w:numId w:val="22"/>
        </w:numPr>
        <w:rPr>
          <w:b/>
        </w:rPr>
      </w:pPr>
      <w:r>
        <w:rPr>
          <w:bCs/>
        </w:rPr>
        <w:t>Appendix IV</w:t>
      </w:r>
      <w:r w:rsidR="005A0B46">
        <w:rPr>
          <w:bCs/>
        </w:rPr>
        <w:t xml:space="preserve"> Competition Preparation PART 2</w:t>
      </w:r>
    </w:p>
    <w:p w14:paraId="3B403C9B" w14:textId="3039993F" w:rsidR="007D34E5" w:rsidRPr="007D34E5" w:rsidRDefault="007D34E5" w:rsidP="007D34E5">
      <w:pPr>
        <w:ind w:left="284"/>
        <w:rPr>
          <w:bCs/>
        </w:rPr>
      </w:pPr>
      <w:r>
        <w:rPr>
          <w:bCs/>
        </w:rPr>
        <w:lastRenderedPageBreak/>
        <w:t>It was discussed that any further meetings were to be held at a time when</w:t>
      </w:r>
      <w:r w:rsidR="00B6136E">
        <w:rPr>
          <w:bCs/>
        </w:rPr>
        <w:t xml:space="preserve"> Mike or</w:t>
      </w:r>
      <w:r>
        <w:rPr>
          <w:bCs/>
        </w:rPr>
        <w:t xml:space="preserve"> someone from the Talent Team could attend and not on a Tuesday morning as this is when the National Talent Team hold their weekly team meeting. </w:t>
      </w:r>
    </w:p>
    <w:p w14:paraId="05B546B6" w14:textId="77777777" w:rsidR="006446F1" w:rsidRPr="0025085A" w:rsidRDefault="006446F1" w:rsidP="0025085A">
      <w:pPr>
        <w:pStyle w:val="ListParagraph"/>
        <w:ind w:left="644"/>
        <w:rPr>
          <w:b/>
        </w:rPr>
      </w:pPr>
    </w:p>
    <w:p w14:paraId="20547203" w14:textId="735DA377" w:rsidR="00C62A4B" w:rsidRPr="003F41CC" w:rsidRDefault="00321DFC" w:rsidP="00E36980">
      <w:pPr>
        <w:pStyle w:val="ListParagraph"/>
        <w:numPr>
          <w:ilvl w:val="0"/>
          <w:numId w:val="17"/>
        </w:numPr>
      </w:pPr>
      <w:r w:rsidRPr="00197862">
        <w:rPr>
          <w:b/>
        </w:rPr>
        <w:t>Development</w:t>
      </w:r>
      <w:r w:rsidR="00C62A4B" w:rsidRPr="00197862">
        <w:rPr>
          <w:b/>
        </w:rPr>
        <w:t xml:space="preserve"> Programme</w:t>
      </w:r>
      <w:r w:rsidR="00AA4EA7" w:rsidRPr="00197862">
        <w:rPr>
          <w:b/>
        </w:rPr>
        <w:t>s</w:t>
      </w:r>
    </w:p>
    <w:p w14:paraId="0437DE30" w14:textId="77777777" w:rsidR="003F41CC" w:rsidRDefault="003F41CC" w:rsidP="003F41CC"/>
    <w:p w14:paraId="5BD03E95" w14:textId="08B18CB4" w:rsidR="003F41CC" w:rsidRDefault="003F41CC" w:rsidP="003F41CC">
      <w:pPr>
        <w:ind w:left="644"/>
        <w:rPr>
          <w:b/>
          <w:bCs/>
        </w:rPr>
      </w:pPr>
      <w:r>
        <w:rPr>
          <w:b/>
          <w:bCs/>
        </w:rPr>
        <w:t>Regional Development Programme</w:t>
      </w:r>
    </w:p>
    <w:p w14:paraId="36C02B62" w14:textId="465BD42F" w:rsidR="003F41CC" w:rsidRDefault="005A0B46" w:rsidP="003F41CC">
      <w:pPr>
        <w:ind w:left="644"/>
      </w:pPr>
      <w:r>
        <w:t xml:space="preserve">SM Reported that the online session was held at the weekend on 01.03.25 </w:t>
      </w:r>
      <w:r w:rsidR="003F41CC">
        <w:t xml:space="preserve"> </w:t>
      </w:r>
      <w:r w:rsidR="00C34BA7">
        <w:t xml:space="preserve">all went well with 40 athletes attending. </w:t>
      </w:r>
    </w:p>
    <w:p w14:paraId="191BDEFD" w14:textId="348AA2A0" w:rsidR="00C34BA7" w:rsidRDefault="00C34BA7" w:rsidP="003F41CC">
      <w:pPr>
        <w:ind w:left="644"/>
      </w:pPr>
      <w:r>
        <w:t xml:space="preserve">The Nutrition session was about how to fuel correctly for training and how to maintain hydration this was led by Jonathan Hilling. </w:t>
      </w:r>
    </w:p>
    <w:p w14:paraId="66607986" w14:textId="232AACAE" w:rsidR="00C34BA7" w:rsidRDefault="00C34BA7" w:rsidP="003F41CC">
      <w:pPr>
        <w:ind w:left="644"/>
      </w:pPr>
      <w:r>
        <w:t>The Physio Led session was next and covered Self Checks; maintaining range of movement and mobility during PHV</w:t>
      </w:r>
      <w:r w:rsidR="008D60C8">
        <w:t xml:space="preserve"> this was led by Penny Porter. </w:t>
      </w:r>
    </w:p>
    <w:p w14:paraId="2FF23400" w14:textId="323B447C" w:rsidR="008D60C8" w:rsidRDefault="008D60C8" w:rsidP="003F41CC">
      <w:pPr>
        <w:ind w:left="644"/>
      </w:pPr>
      <w:r>
        <w:t xml:space="preserve">The final session was Psychology, Training for Future Success and this was led by Dan Wheeler. </w:t>
      </w:r>
    </w:p>
    <w:p w14:paraId="0EBE23BA" w14:textId="135795C1" w:rsidR="008D60C8" w:rsidRDefault="008D60C8" w:rsidP="003F41CC">
      <w:pPr>
        <w:ind w:left="644"/>
      </w:pPr>
      <w:r>
        <w:t xml:space="preserve">On review the Programme Lead and the Coaches felt that the Physio led session would be better delivered in a face-to-face situation, the would allow for the athletes to be checked more carefully and have better interaction and delivery. SM to adapt next years plans and invite the Physio to one of the face-to-face sessions. </w:t>
      </w:r>
    </w:p>
    <w:p w14:paraId="32B3DA66" w14:textId="2D27F56E" w:rsidR="008D60C8" w:rsidRDefault="008D60C8" w:rsidP="003F41CC">
      <w:pPr>
        <w:ind w:left="644"/>
      </w:pPr>
      <w:r>
        <w:t xml:space="preserve">It was also felt that it was a long session to have online, the removal of the physio would reduce the session by an hour which would be more manageable. </w:t>
      </w:r>
    </w:p>
    <w:p w14:paraId="2C51CB93" w14:textId="77777777" w:rsidR="003F41CC" w:rsidRDefault="003F41CC" w:rsidP="003F41CC">
      <w:pPr>
        <w:ind w:left="644"/>
      </w:pPr>
    </w:p>
    <w:p w14:paraId="43EC8DFC" w14:textId="39EA44DA" w:rsidR="003F41CC" w:rsidRDefault="003F41CC" w:rsidP="003F41CC">
      <w:pPr>
        <w:ind w:left="644"/>
        <w:rPr>
          <w:b/>
          <w:bCs/>
        </w:rPr>
      </w:pPr>
      <w:r>
        <w:rPr>
          <w:b/>
          <w:bCs/>
        </w:rPr>
        <w:t>Regional Distance Development Programme</w:t>
      </w:r>
    </w:p>
    <w:p w14:paraId="0457FAD7" w14:textId="7E193184" w:rsidR="00BD32DA" w:rsidRDefault="008D60C8" w:rsidP="008D60C8">
      <w:pPr>
        <w:ind w:left="644"/>
      </w:pPr>
      <w:r>
        <w:t xml:space="preserve">The online session is due to be held on 15.03.25 at 2pm. This will be led by the Lead Coach for the programme Cassie Patten. </w:t>
      </w:r>
    </w:p>
    <w:p w14:paraId="2B4479F1" w14:textId="77777777" w:rsidR="00B71459" w:rsidRDefault="00B71459" w:rsidP="008D60C8">
      <w:pPr>
        <w:ind w:left="644"/>
      </w:pPr>
    </w:p>
    <w:p w14:paraId="0A1B32DF" w14:textId="754C75EF" w:rsidR="00B71459" w:rsidRDefault="00B71459" w:rsidP="008D60C8">
      <w:pPr>
        <w:ind w:left="644"/>
        <w:rPr>
          <w:b/>
        </w:rPr>
      </w:pPr>
      <w:r>
        <w:t>SM requested a Coach to take on the Lead Role for the RDP on Saturday 18</w:t>
      </w:r>
      <w:r w:rsidRPr="00B71459">
        <w:rPr>
          <w:vertAlign w:val="superscript"/>
        </w:rPr>
        <w:t>th</w:t>
      </w:r>
      <w:r>
        <w:t xml:space="preserve"> May at Millfield School, RA said she was available and could do this. </w:t>
      </w:r>
    </w:p>
    <w:p w14:paraId="05F38636" w14:textId="77777777" w:rsidR="00BD32DA" w:rsidRDefault="00BD32DA" w:rsidP="00724D95">
      <w:pPr>
        <w:rPr>
          <w:b/>
        </w:rPr>
      </w:pPr>
    </w:p>
    <w:p w14:paraId="4B3811A8" w14:textId="6AD5E6C0" w:rsidR="00BD32DA" w:rsidRPr="00B71459" w:rsidRDefault="00BD32DA" w:rsidP="00B71459">
      <w:pPr>
        <w:pStyle w:val="ListParagraph"/>
        <w:numPr>
          <w:ilvl w:val="0"/>
          <w:numId w:val="17"/>
        </w:numPr>
      </w:pPr>
      <w:r>
        <w:rPr>
          <w:b/>
        </w:rPr>
        <w:t>Competitions</w:t>
      </w:r>
    </w:p>
    <w:p w14:paraId="12645483" w14:textId="77777777" w:rsidR="00B71459" w:rsidRDefault="00B71459" w:rsidP="00B71459"/>
    <w:p w14:paraId="0490C1AE" w14:textId="3AB69A1B" w:rsidR="00B71459" w:rsidRDefault="00B71459" w:rsidP="00B71459">
      <w:pPr>
        <w:ind w:left="644"/>
      </w:pPr>
      <w:r>
        <w:t xml:space="preserve">CR gave an update, the Conditions for Summer Championships have now been distributed and are on the regional website, etc. </w:t>
      </w:r>
    </w:p>
    <w:p w14:paraId="3F74E2B4" w14:textId="2969B0C8" w:rsidR="00B71459" w:rsidRDefault="00B71459" w:rsidP="00B71459">
      <w:pPr>
        <w:ind w:left="644"/>
      </w:pPr>
      <w:r>
        <w:t xml:space="preserve">City of Bristol are facilitating Hengrove but no clubs have come forward to facilitate the Millfield and Plymouth weekends. If anyone wants to or knows a club that may do this please contact CR. </w:t>
      </w:r>
    </w:p>
    <w:p w14:paraId="516572F8" w14:textId="30AE0804" w:rsidR="006446F1" w:rsidRDefault="00B71459" w:rsidP="003C7202">
      <w:pPr>
        <w:ind w:left="644"/>
      </w:pPr>
      <w:r>
        <w:t>The entry files should be available later this week, there has been a delay due to Event Timing being away.</w:t>
      </w:r>
    </w:p>
    <w:p w14:paraId="7A21531D" w14:textId="77777777" w:rsidR="006446F1" w:rsidRPr="0025085A" w:rsidRDefault="006446F1" w:rsidP="003F304C"/>
    <w:p w14:paraId="3BE96821" w14:textId="7DA2CA29" w:rsidR="00820F3C" w:rsidRPr="00B71459" w:rsidRDefault="00B71459" w:rsidP="0025085A">
      <w:pPr>
        <w:pStyle w:val="ListParagraph"/>
        <w:numPr>
          <w:ilvl w:val="0"/>
          <w:numId w:val="17"/>
        </w:numPr>
      </w:pPr>
      <w:r>
        <w:rPr>
          <w:b/>
        </w:rPr>
        <w:t xml:space="preserve">Land Coach Qualification </w:t>
      </w:r>
    </w:p>
    <w:p w14:paraId="51AC64E1" w14:textId="77777777" w:rsidR="00B71459" w:rsidRDefault="00B71459" w:rsidP="00B71459"/>
    <w:p w14:paraId="7A42E522" w14:textId="02338C3D" w:rsidR="00B71459" w:rsidRDefault="00B71459" w:rsidP="00B71459">
      <w:pPr>
        <w:ind w:left="644"/>
      </w:pPr>
      <w:r>
        <w:t xml:space="preserve">Our first Land Coach Qualification course is running at GL1 on 22.03.25. Athletes were being provided by Gloucester City SC who are now attending a meet and are unable to commit. Gloucester County ASA are currently working with the IOS to source some athletes for this. 8 are currently booked to attend. </w:t>
      </w:r>
    </w:p>
    <w:p w14:paraId="6CF01B97" w14:textId="7BA18A40" w:rsidR="00B71459" w:rsidRDefault="00B71459" w:rsidP="00B71459">
      <w:pPr>
        <w:ind w:left="644"/>
      </w:pPr>
      <w:r>
        <w:t xml:space="preserve">RA – Millfield have athletes who can be used to deliver the course if one was to be held in the Millfield area. </w:t>
      </w:r>
    </w:p>
    <w:p w14:paraId="18A23B3C" w14:textId="3E4053B0" w:rsidR="00B71459" w:rsidRPr="00820F3C" w:rsidRDefault="00B71459" w:rsidP="00B71459">
      <w:pPr>
        <w:ind w:left="644"/>
      </w:pPr>
      <w:r>
        <w:t xml:space="preserve">SM – there is the potential to host more workshops, if coaches have a need in their area please let SM know and she can look to arrange one. </w:t>
      </w:r>
    </w:p>
    <w:p w14:paraId="4D380679" w14:textId="77777777" w:rsidR="00820F3C" w:rsidRDefault="00820F3C" w:rsidP="003C7202">
      <w:pPr>
        <w:rPr>
          <w:bCs/>
        </w:rPr>
      </w:pPr>
    </w:p>
    <w:p w14:paraId="1445C257" w14:textId="6E6B0E74" w:rsidR="00820F3C" w:rsidRDefault="00B71459" w:rsidP="00820F3C">
      <w:pPr>
        <w:pStyle w:val="ListParagraph"/>
        <w:numPr>
          <w:ilvl w:val="0"/>
          <w:numId w:val="17"/>
        </w:numPr>
        <w:rPr>
          <w:b/>
        </w:rPr>
      </w:pPr>
      <w:r>
        <w:rPr>
          <w:b/>
        </w:rPr>
        <w:t xml:space="preserve">National Coaches Technical Panel (NCTP) Update </w:t>
      </w:r>
    </w:p>
    <w:p w14:paraId="22E8D2C1" w14:textId="77777777" w:rsidR="00B71459" w:rsidRDefault="00B71459" w:rsidP="00B71459">
      <w:pPr>
        <w:rPr>
          <w:b/>
        </w:rPr>
      </w:pPr>
    </w:p>
    <w:p w14:paraId="52F04E1A" w14:textId="3D4D7679" w:rsidR="00B71459" w:rsidRDefault="000235D7" w:rsidP="00B71459">
      <w:pPr>
        <w:ind w:left="644"/>
        <w:rPr>
          <w:bCs/>
        </w:rPr>
      </w:pPr>
      <w:r>
        <w:rPr>
          <w:bCs/>
        </w:rPr>
        <w:t xml:space="preserve">Greg King- Limb has replaced Euan Dale on this Technical Panel and updated the group as follows: </w:t>
      </w:r>
    </w:p>
    <w:p w14:paraId="6A143EFD" w14:textId="28371DCC" w:rsidR="000235D7" w:rsidRDefault="000235D7" w:rsidP="000235D7">
      <w:pPr>
        <w:pStyle w:val="ListParagraph"/>
        <w:numPr>
          <w:ilvl w:val="0"/>
          <w:numId w:val="23"/>
        </w:numPr>
        <w:rPr>
          <w:bCs/>
        </w:rPr>
      </w:pPr>
      <w:r w:rsidRPr="000235D7">
        <w:rPr>
          <w:bCs/>
        </w:rPr>
        <w:t>Swim England are looking to update the swimmer selection policy</w:t>
      </w:r>
      <w:r>
        <w:rPr>
          <w:bCs/>
        </w:rPr>
        <w:t xml:space="preserve"> moving away from FINA Points</w:t>
      </w:r>
      <w:r w:rsidRPr="000235D7">
        <w:rPr>
          <w:bCs/>
        </w:rPr>
        <w:t xml:space="preserve">. </w:t>
      </w:r>
    </w:p>
    <w:p w14:paraId="470DAAC1" w14:textId="4711B6D5" w:rsidR="000235D7" w:rsidRDefault="000235D7" w:rsidP="000235D7">
      <w:pPr>
        <w:pStyle w:val="ListParagraph"/>
        <w:numPr>
          <w:ilvl w:val="0"/>
          <w:numId w:val="23"/>
        </w:numPr>
        <w:rPr>
          <w:bCs/>
        </w:rPr>
      </w:pPr>
      <w:r>
        <w:rPr>
          <w:bCs/>
        </w:rPr>
        <w:t xml:space="preserve">Swim England want to host a competition review in 2025 and will begin consultations later this year. </w:t>
      </w:r>
    </w:p>
    <w:p w14:paraId="30F6E723" w14:textId="1BE1A46E" w:rsidR="00E8729A" w:rsidRDefault="00E8729A" w:rsidP="00E8729A">
      <w:pPr>
        <w:pStyle w:val="ListParagraph"/>
        <w:numPr>
          <w:ilvl w:val="1"/>
          <w:numId w:val="23"/>
        </w:numPr>
        <w:rPr>
          <w:bCs/>
        </w:rPr>
      </w:pPr>
      <w:r>
        <w:rPr>
          <w:bCs/>
        </w:rPr>
        <w:lastRenderedPageBreak/>
        <w:t xml:space="preserve">LA – if the competition review takes place in 2025 there won’t be time to make amendments to the 2026 County Champs, there will need to be a bigger lead in time into this. </w:t>
      </w:r>
    </w:p>
    <w:p w14:paraId="4A162A6E" w14:textId="21DA2B20" w:rsidR="000235D7" w:rsidRDefault="000235D7" w:rsidP="000235D7">
      <w:pPr>
        <w:pStyle w:val="ListParagraph"/>
        <w:numPr>
          <w:ilvl w:val="0"/>
          <w:numId w:val="23"/>
        </w:numPr>
        <w:rPr>
          <w:bCs/>
        </w:rPr>
      </w:pPr>
      <w:r>
        <w:rPr>
          <w:bCs/>
        </w:rPr>
        <w:t xml:space="preserve">Coaching Strategy is in the consultation phase, surveys have gone out to clubs, coaches and athletes. Face to face meetings are being held across the Country, it is important as many coaches attend to help to shape this. </w:t>
      </w:r>
    </w:p>
    <w:p w14:paraId="49108669" w14:textId="4202687E" w:rsidR="000235D7" w:rsidRDefault="000235D7" w:rsidP="000235D7">
      <w:pPr>
        <w:pStyle w:val="ListParagraph"/>
        <w:numPr>
          <w:ilvl w:val="0"/>
          <w:numId w:val="23"/>
        </w:numPr>
        <w:rPr>
          <w:bCs/>
        </w:rPr>
      </w:pPr>
      <w:r>
        <w:rPr>
          <w:bCs/>
        </w:rPr>
        <w:t xml:space="preserve">Format of the Coach Committees/Forums across the Country differs, the South West group is very much logistic based, can we look to change this to provide coach development opportunities. </w:t>
      </w:r>
    </w:p>
    <w:p w14:paraId="5E18EFB5" w14:textId="6FFA8622" w:rsidR="000235D7" w:rsidRDefault="000235D7" w:rsidP="000235D7">
      <w:pPr>
        <w:pStyle w:val="ListParagraph"/>
        <w:numPr>
          <w:ilvl w:val="1"/>
          <w:numId w:val="23"/>
        </w:numPr>
        <w:rPr>
          <w:bCs/>
        </w:rPr>
      </w:pPr>
      <w:r>
        <w:rPr>
          <w:bCs/>
        </w:rPr>
        <w:t>S</w:t>
      </w:r>
      <w:r w:rsidR="003C7202">
        <w:rPr>
          <w:bCs/>
        </w:rPr>
        <w:t xml:space="preserve">outh </w:t>
      </w:r>
      <w:r>
        <w:rPr>
          <w:bCs/>
        </w:rPr>
        <w:t>W</w:t>
      </w:r>
      <w:r w:rsidR="003C7202">
        <w:rPr>
          <w:bCs/>
        </w:rPr>
        <w:t>est</w:t>
      </w:r>
      <w:r>
        <w:rPr>
          <w:bCs/>
        </w:rPr>
        <w:t xml:space="preserve"> committee is small and closed, can we look at the Terms of Reference to include more coaches. </w:t>
      </w:r>
    </w:p>
    <w:p w14:paraId="6DE9EFB0" w14:textId="49E588E1" w:rsidR="000235D7" w:rsidRDefault="000235D7" w:rsidP="000235D7">
      <w:pPr>
        <w:pStyle w:val="ListParagraph"/>
        <w:numPr>
          <w:ilvl w:val="1"/>
          <w:numId w:val="23"/>
        </w:numPr>
        <w:rPr>
          <w:bCs/>
        </w:rPr>
      </w:pPr>
      <w:r>
        <w:rPr>
          <w:bCs/>
        </w:rPr>
        <w:t xml:space="preserve">The format could change to a forum and allow the clubs to feel more connected, also changing the timings of the meetings to a mix of day and evening to allow as many as possible to attend. </w:t>
      </w:r>
    </w:p>
    <w:p w14:paraId="560881E3" w14:textId="475BC161" w:rsidR="000235D7" w:rsidRDefault="000235D7" w:rsidP="000235D7">
      <w:pPr>
        <w:pStyle w:val="ListParagraph"/>
        <w:numPr>
          <w:ilvl w:val="1"/>
          <w:numId w:val="23"/>
        </w:numPr>
        <w:rPr>
          <w:bCs/>
        </w:rPr>
      </w:pPr>
      <w:r>
        <w:rPr>
          <w:bCs/>
        </w:rPr>
        <w:t xml:space="preserve">Meetings could be split to cover 30 mins of logistics followed by 30 mins of coach development led by a </w:t>
      </w:r>
      <w:r w:rsidR="00E8729A">
        <w:rPr>
          <w:bCs/>
        </w:rPr>
        <w:t xml:space="preserve">different coach each session. The sessions delivered need to be relevant to both smaller and larger clubs. </w:t>
      </w:r>
    </w:p>
    <w:p w14:paraId="47001F2A" w14:textId="4E183AD8" w:rsidR="00E8729A" w:rsidRDefault="00E8729A" w:rsidP="000235D7">
      <w:pPr>
        <w:pStyle w:val="ListParagraph"/>
        <w:numPr>
          <w:ilvl w:val="1"/>
          <w:numId w:val="23"/>
        </w:numPr>
        <w:rPr>
          <w:bCs/>
        </w:rPr>
      </w:pPr>
      <w:r>
        <w:rPr>
          <w:bCs/>
        </w:rPr>
        <w:t xml:space="preserve">A 12 month plan of topics and coaches to deliver those topics for the coaches to plan and book into to maintain momentum. This will encourage attendance and ensure a better use of time. </w:t>
      </w:r>
    </w:p>
    <w:p w14:paraId="2BFDDB3E" w14:textId="77777777" w:rsidR="00E8729A" w:rsidRDefault="00E8729A" w:rsidP="00E8729A">
      <w:pPr>
        <w:rPr>
          <w:bCs/>
        </w:rPr>
      </w:pPr>
    </w:p>
    <w:p w14:paraId="27307009" w14:textId="44C893CD" w:rsidR="00E8729A" w:rsidRPr="00E8729A" w:rsidRDefault="00E8729A" w:rsidP="00E8729A">
      <w:pPr>
        <w:pStyle w:val="ListParagraph"/>
        <w:numPr>
          <w:ilvl w:val="0"/>
          <w:numId w:val="17"/>
        </w:numPr>
        <w:rPr>
          <w:b/>
        </w:rPr>
      </w:pPr>
      <w:r w:rsidRPr="00E8729A">
        <w:rPr>
          <w:b/>
        </w:rPr>
        <w:t xml:space="preserve">Overseas Meet Alternative </w:t>
      </w:r>
    </w:p>
    <w:p w14:paraId="671C53D2" w14:textId="77777777" w:rsidR="00E8729A" w:rsidRDefault="00E8729A" w:rsidP="00E8729A">
      <w:pPr>
        <w:rPr>
          <w:b/>
        </w:rPr>
      </w:pPr>
    </w:p>
    <w:p w14:paraId="1DDFFCA5" w14:textId="42B5377E" w:rsidR="000235D7" w:rsidRDefault="00E8729A" w:rsidP="00E8729A">
      <w:pPr>
        <w:pStyle w:val="ListParagraph"/>
        <w:numPr>
          <w:ilvl w:val="0"/>
          <w:numId w:val="24"/>
        </w:numPr>
        <w:rPr>
          <w:bCs/>
        </w:rPr>
      </w:pPr>
      <w:r>
        <w:rPr>
          <w:bCs/>
        </w:rPr>
        <w:t xml:space="preserve">SM explained the current position with a South West Development Day which is in the format of the development programme pool sessions. Running a pool session, gym session and classroom session with an opportunity to run a parent workshop alongside this. </w:t>
      </w:r>
    </w:p>
    <w:p w14:paraId="7B28246E" w14:textId="7548741E" w:rsidR="003C7202" w:rsidRDefault="003C7202" w:rsidP="003C7202">
      <w:pPr>
        <w:pStyle w:val="ListParagraph"/>
        <w:numPr>
          <w:ilvl w:val="1"/>
          <w:numId w:val="24"/>
        </w:numPr>
        <w:rPr>
          <w:bCs/>
        </w:rPr>
      </w:pPr>
      <w:r>
        <w:rPr>
          <w:bCs/>
        </w:rPr>
        <w:t xml:space="preserve">LA asked what level the day would target and how do we fill the gap that has been left by the Overseas meet not happening. </w:t>
      </w:r>
    </w:p>
    <w:p w14:paraId="2942C8D1" w14:textId="789E4361" w:rsidR="003C7202" w:rsidRDefault="003C7202" w:rsidP="003C7202">
      <w:pPr>
        <w:pStyle w:val="ListParagraph"/>
        <w:numPr>
          <w:ilvl w:val="1"/>
          <w:numId w:val="24"/>
        </w:numPr>
        <w:rPr>
          <w:bCs/>
        </w:rPr>
      </w:pPr>
      <w:r>
        <w:rPr>
          <w:bCs/>
        </w:rPr>
        <w:t xml:space="preserve">Initial ideas of having age 13 and above in attendance could be opening it up too much resulting in a huge range of athletes. SM to look into a selection policy to target the right athletes. </w:t>
      </w:r>
    </w:p>
    <w:p w14:paraId="3531D9C0" w14:textId="5F6462BD" w:rsidR="003C7202" w:rsidRDefault="003C7202" w:rsidP="003C7202">
      <w:pPr>
        <w:pStyle w:val="ListParagraph"/>
        <w:numPr>
          <w:ilvl w:val="1"/>
          <w:numId w:val="24"/>
        </w:numPr>
        <w:rPr>
          <w:bCs/>
        </w:rPr>
      </w:pPr>
      <w:r>
        <w:rPr>
          <w:bCs/>
        </w:rPr>
        <w:t xml:space="preserve">LA explained that the Development Day would be appropriate for some athletes, but it was agreed by all that it is not the right thing to have instead of an overseas trip. </w:t>
      </w:r>
    </w:p>
    <w:p w14:paraId="2661D56D" w14:textId="77737EBB" w:rsidR="003C7202" w:rsidRDefault="003C7202" w:rsidP="003C7202">
      <w:pPr>
        <w:pStyle w:val="ListParagraph"/>
        <w:numPr>
          <w:ilvl w:val="1"/>
          <w:numId w:val="24"/>
        </w:numPr>
        <w:rPr>
          <w:bCs/>
        </w:rPr>
      </w:pPr>
      <w:r>
        <w:rPr>
          <w:bCs/>
        </w:rPr>
        <w:t>SM to attend a Somerset CDP camp to see how they have catered for those not on the Somerset programme.</w:t>
      </w:r>
    </w:p>
    <w:p w14:paraId="131CE194" w14:textId="1D4052F9" w:rsidR="003C7202" w:rsidRDefault="003C7202" w:rsidP="003C7202">
      <w:pPr>
        <w:pStyle w:val="ListParagraph"/>
        <w:numPr>
          <w:ilvl w:val="0"/>
          <w:numId w:val="24"/>
        </w:numPr>
        <w:rPr>
          <w:bCs/>
        </w:rPr>
      </w:pPr>
      <w:r>
        <w:rPr>
          <w:bCs/>
        </w:rPr>
        <w:t xml:space="preserve">Something needs to be put in place for those athletes who would have attended the Overseas trip as there is now a gap in that area. </w:t>
      </w:r>
    </w:p>
    <w:p w14:paraId="0FC042FC" w14:textId="0D97E23F" w:rsidR="003C7202" w:rsidRDefault="003C7202" w:rsidP="003C7202">
      <w:pPr>
        <w:pStyle w:val="ListParagraph"/>
        <w:numPr>
          <w:ilvl w:val="1"/>
          <w:numId w:val="24"/>
        </w:numPr>
        <w:rPr>
          <w:bCs/>
        </w:rPr>
      </w:pPr>
      <w:r>
        <w:rPr>
          <w:bCs/>
        </w:rPr>
        <w:t xml:space="preserve">SM to look into a domestic meet, AP Race International in London in the first instance. The North East are sending a team to this. </w:t>
      </w:r>
    </w:p>
    <w:p w14:paraId="727E79F0" w14:textId="6C63AEB8" w:rsidR="00FE6A18" w:rsidRPr="00E8729A" w:rsidRDefault="00FE6A18" w:rsidP="00FE6A18">
      <w:pPr>
        <w:pStyle w:val="ListParagraph"/>
        <w:numPr>
          <w:ilvl w:val="0"/>
          <w:numId w:val="24"/>
        </w:numPr>
        <w:rPr>
          <w:bCs/>
        </w:rPr>
      </w:pPr>
      <w:r>
        <w:rPr>
          <w:bCs/>
        </w:rPr>
        <w:t>SM to look into costings for both and send out for decisions to be made.</w:t>
      </w:r>
    </w:p>
    <w:p w14:paraId="3601B446" w14:textId="77777777" w:rsidR="00820F3C" w:rsidRDefault="00820F3C" w:rsidP="00820F3C">
      <w:pPr>
        <w:rPr>
          <w:b/>
        </w:rPr>
      </w:pPr>
    </w:p>
    <w:p w14:paraId="3D469A82" w14:textId="2D393074" w:rsidR="003C7202" w:rsidRPr="003C7202" w:rsidRDefault="003C7202" w:rsidP="003C7202">
      <w:pPr>
        <w:pStyle w:val="ListParagraph"/>
        <w:numPr>
          <w:ilvl w:val="0"/>
          <w:numId w:val="17"/>
        </w:numPr>
        <w:rPr>
          <w:b/>
        </w:rPr>
      </w:pPr>
      <w:r w:rsidRPr="003C7202">
        <w:rPr>
          <w:b/>
        </w:rPr>
        <w:t>Open Forum/AOB</w:t>
      </w:r>
    </w:p>
    <w:p w14:paraId="37BD3FE0" w14:textId="77777777" w:rsidR="003C7202" w:rsidRDefault="003C7202" w:rsidP="003C7202">
      <w:pPr>
        <w:ind w:left="644"/>
        <w:rPr>
          <w:b/>
        </w:rPr>
      </w:pPr>
    </w:p>
    <w:p w14:paraId="5BA55D60" w14:textId="6EF858DC" w:rsidR="003C7202" w:rsidRPr="003C7202" w:rsidRDefault="003C7202" w:rsidP="003C7202">
      <w:pPr>
        <w:pStyle w:val="ListParagraph"/>
        <w:numPr>
          <w:ilvl w:val="0"/>
          <w:numId w:val="25"/>
        </w:numPr>
        <w:rPr>
          <w:b/>
        </w:rPr>
      </w:pPr>
      <w:r>
        <w:rPr>
          <w:bCs/>
        </w:rPr>
        <w:t xml:space="preserve">SM distributed Code of Conducts to all on the coach committee, could these please be signed and returned asap please. </w:t>
      </w:r>
    </w:p>
    <w:p w14:paraId="0DDD61FB" w14:textId="5B6D68B0" w:rsidR="00351853" w:rsidRPr="003C7202" w:rsidRDefault="003C7202" w:rsidP="00B03E7F">
      <w:pPr>
        <w:pStyle w:val="ListParagraph"/>
        <w:numPr>
          <w:ilvl w:val="0"/>
          <w:numId w:val="25"/>
        </w:numPr>
        <w:ind w:left="644"/>
        <w:rPr>
          <w:b/>
        </w:rPr>
      </w:pPr>
      <w:r w:rsidRPr="003C7202">
        <w:rPr>
          <w:bCs/>
        </w:rPr>
        <w:t xml:space="preserve">Coaches to send ideas of topics to cover to SM to collate a programme for the coach development/forum sessions. </w:t>
      </w:r>
    </w:p>
    <w:p w14:paraId="39DC7380" w14:textId="77777777" w:rsidR="003C7202" w:rsidRPr="003C7202" w:rsidRDefault="003C7202" w:rsidP="003C7202">
      <w:pPr>
        <w:pStyle w:val="ListParagraph"/>
        <w:ind w:left="644"/>
        <w:rPr>
          <w:b/>
        </w:rPr>
      </w:pPr>
    </w:p>
    <w:p w14:paraId="5AF1E54B" w14:textId="788F70EA" w:rsidR="0025085A" w:rsidRDefault="00B03EAE" w:rsidP="0025085A">
      <w:pPr>
        <w:ind w:left="284"/>
      </w:pPr>
      <w:r w:rsidRPr="0025085A">
        <w:rPr>
          <w:b/>
        </w:rPr>
        <w:t xml:space="preserve">Next meeting </w:t>
      </w:r>
      <w:r w:rsidR="00AE61E5" w:rsidRPr="0025085A">
        <w:rPr>
          <w:b/>
        </w:rPr>
        <w:t>–</w:t>
      </w:r>
      <w:r w:rsidRPr="0025085A">
        <w:rPr>
          <w:b/>
        </w:rPr>
        <w:t xml:space="preserve"> </w:t>
      </w:r>
      <w:r w:rsidR="003371B4">
        <w:t xml:space="preserve"> </w:t>
      </w:r>
      <w:r w:rsidR="00BC015D">
        <w:t xml:space="preserve"> </w:t>
      </w:r>
      <w:r w:rsidR="0025085A">
        <w:t>TBC</w:t>
      </w:r>
      <w:r w:rsidR="003C7202">
        <w:t xml:space="preserve"> by Doodle Poll and after new format has been discussed via email. </w:t>
      </w:r>
    </w:p>
    <w:p w14:paraId="31728898" w14:textId="77777777" w:rsidR="0025085A" w:rsidRDefault="0025085A" w:rsidP="0025085A">
      <w:pPr>
        <w:ind w:left="284"/>
      </w:pPr>
    </w:p>
    <w:p w14:paraId="3945517C" w14:textId="43FE01A5" w:rsidR="006F3D83" w:rsidRPr="00B119B6" w:rsidRDefault="0060281A" w:rsidP="00B119B6">
      <w:pPr>
        <w:ind w:left="284"/>
      </w:pPr>
      <w:r>
        <w:t xml:space="preserve">Meeting closed </w:t>
      </w:r>
      <w:r w:rsidR="00351853" w:rsidRPr="00351853">
        <w:t>11</w:t>
      </w:r>
      <w:r w:rsidR="00351853">
        <w:t>:</w:t>
      </w:r>
      <w:r w:rsidR="003C7202">
        <w:t>30</w:t>
      </w:r>
      <w:r w:rsidR="0025085A">
        <w:t xml:space="preserve"> </w:t>
      </w:r>
      <w:r w:rsidR="00BC015D">
        <w:t>am</w:t>
      </w:r>
    </w:p>
    <w:p w14:paraId="60CC08F2" w14:textId="77777777" w:rsidR="006F3D83" w:rsidRDefault="006F3D83" w:rsidP="006F3D83"/>
    <w:p w14:paraId="76978CDF" w14:textId="77777777" w:rsidR="00D20877" w:rsidRDefault="00D20877" w:rsidP="00D20877"/>
    <w:p w14:paraId="1614A431" w14:textId="77777777" w:rsidR="00D20877" w:rsidRDefault="00D20877" w:rsidP="00D20877"/>
    <w:p w14:paraId="6F89B416" w14:textId="77777777" w:rsidR="00C62A4B" w:rsidRDefault="00C62A4B" w:rsidP="00C62A4B">
      <w:pPr>
        <w:ind w:left="720"/>
      </w:pPr>
    </w:p>
    <w:p w14:paraId="5DBD84F9" w14:textId="77777777" w:rsidR="00BD5F20" w:rsidRDefault="00BD5F20"/>
    <w:sectPr w:rsidR="00BD5F20" w:rsidSect="00D30839">
      <w:headerReference w:type="default" r:id="rId8"/>
      <w:footerReference w:type="default" r:id="rId9"/>
      <w:headerReference w:type="first" r:id="rId10"/>
      <w:pgSz w:w="11900" w:h="16840"/>
      <w:pgMar w:top="117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1425" w14:textId="77777777" w:rsidR="00C903C0" w:rsidRDefault="00C903C0" w:rsidP="00362075">
      <w:r>
        <w:separator/>
      </w:r>
    </w:p>
  </w:endnote>
  <w:endnote w:type="continuationSeparator" w:id="0">
    <w:p w14:paraId="50B8D763" w14:textId="77777777" w:rsidR="00C903C0" w:rsidRDefault="00C903C0"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312377"/>
      <w:docPartObj>
        <w:docPartGallery w:val="Page Numbers (Bottom of Page)"/>
        <w:docPartUnique/>
      </w:docPartObj>
    </w:sdtPr>
    <w:sdtEndPr>
      <w:rPr>
        <w:noProof/>
      </w:rPr>
    </w:sdtEndPr>
    <w:sdtContent>
      <w:p w14:paraId="7A4454B1" w14:textId="305A3AB1" w:rsidR="009E56E0" w:rsidRDefault="009E56E0">
        <w:pPr>
          <w:pStyle w:val="Footer"/>
          <w:jc w:val="center"/>
        </w:pPr>
        <w:r>
          <w:fldChar w:fldCharType="begin"/>
        </w:r>
        <w:r>
          <w:instrText xml:space="preserve"> PAGE   \* MERGEFORMAT </w:instrText>
        </w:r>
        <w:r>
          <w:fldChar w:fldCharType="separate"/>
        </w:r>
        <w:r w:rsidR="00564D45">
          <w:rPr>
            <w:noProof/>
          </w:rPr>
          <w:t>4</w:t>
        </w:r>
        <w:r>
          <w:rPr>
            <w:noProof/>
          </w:rPr>
          <w:fldChar w:fldCharType="end"/>
        </w:r>
      </w:p>
    </w:sdtContent>
  </w:sdt>
  <w:p w14:paraId="73133418" w14:textId="77777777" w:rsidR="009E56E0" w:rsidRDefault="009E5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67DA" w14:textId="77777777" w:rsidR="00C903C0" w:rsidRDefault="00C903C0" w:rsidP="00362075">
      <w:r>
        <w:separator/>
      </w:r>
    </w:p>
  </w:footnote>
  <w:footnote w:type="continuationSeparator" w:id="0">
    <w:p w14:paraId="6BE797FB" w14:textId="77777777" w:rsidR="00C903C0" w:rsidRDefault="00C903C0"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2CF87" w14:textId="77777777" w:rsidR="009E56E0" w:rsidRPr="00362075" w:rsidRDefault="009E56E0" w:rsidP="00362075">
    <w:r>
      <w:rPr>
        <w:noProof/>
        <w:lang w:eastAsia="en-GB"/>
      </w:rPr>
      <w:drawing>
        <wp:anchor distT="0" distB="0" distL="114300" distR="114300" simplePos="0" relativeHeight="251657728" behindDoc="1" locked="0" layoutInCell="1" allowOverlap="1" wp14:anchorId="56DE4EDE" wp14:editId="2984765D">
          <wp:simplePos x="0" y="0"/>
          <wp:positionH relativeFrom="page">
            <wp:align>center</wp:align>
          </wp:positionH>
          <wp:positionV relativeFrom="page">
            <wp:align>center</wp:align>
          </wp:positionV>
          <wp:extent cx="7536240" cy="10660320"/>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A956" w14:textId="23115893" w:rsidR="009E56E0" w:rsidRDefault="00C903C0">
    <w:sdt>
      <w:sdtPr>
        <w:id w:val="-177731462"/>
        <w:docPartObj>
          <w:docPartGallery w:val="Watermarks"/>
          <w:docPartUnique/>
        </w:docPartObj>
      </w:sdtPr>
      <w:sdtEndPr/>
      <w:sdtContent>
        <w:r>
          <w:rPr>
            <w:noProof/>
          </w:rPr>
          <w:pict w14:anchorId="1374DB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E56E0">
      <w:rPr>
        <w:noProof/>
        <w:lang w:eastAsia="en-GB"/>
      </w:rPr>
      <w:drawing>
        <wp:anchor distT="0" distB="0" distL="114300" distR="114300" simplePos="0" relativeHeight="251656704" behindDoc="1" locked="0" layoutInCell="1" allowOverlap="1" wp14:anchorId="59BD8DD9" wp14:editId="57F7A349">
          <wp:simplePos x="0" y="0"/>
          <wp:positionH relativeFrom="page">
            <wp:align>center</wp:align>
          </wp:positionH>
          <wp:positionV relativeFrom="page">
            <wp:align>center</wp:align>
          </wp:positionV>
          <wp:extent cx="7955279" cy="112528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 North West Word Template.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p w14:paraId="0C97EEAF" w14:textId="77777777" w:rsidR="009E56E0" w:rsidRDefault="009E56E0"/>
  <w:p w14:paraId="3BAC6A05" w14:textId="77777777" w:rsidR="009E56E0" w:rsidRDefault="009E56E0"/>
  <w:p w14:paraId="606C1DBE" w14:textId="77777777" w:rsidR="009E56E0" w:rsidRDefault="009E56E0"/>
  <w:p w14:paraId="2EBDEE12" w14:textId="77777777" w:rsidR="009E56E0" w:rsidRDefault="009E56E0"/>
  <w:p w14:paraId="4762FF88" w14:textId="77777777" w:rsidR="009E56E0" w:rsidRDefault="009E56E0"/>
  <w:p w14:paraId="3BF1D9D3" w14:textId="77777777" w:rsidR="009E56E0" w:rsidRDefault="009E56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4462"/>
    <w:multiLevelType w:val="hybridMultilevel"/>
    <w:tmpl w:val="518CCCDC"/>
    <w:lvl w:ilvl="0" w:tplc="29D42CF6">
      <w:start w:val="4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0594C"/>
    <w:multiLevelType w:val="hybridMultilevel"/>
    <w:tmpl w:val="060AFB18"/>
    <w:lvl w:ilvl="0" w:tplc="C920747A">
      <w:start w:val="10"/>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A83977"/>
    <w:multiLevelType w:val="hybridMultilevel"/>
    <w:tmpl w:val="4C0CEE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D526F6D"/>
    <w:multiLevelType w:val="hybridMultilevel"/>
    <w:tmpl w:val="0C70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E7323"/>
    <w:multiLevelType w:val="multilevel"/>
    <w:tmpl w:val="AEB87E80"/>
    <w:lvl w:ilvl="0">
      <w:start w:val="1"/>
      <w:numFmt w:val="decimal"/>
      <w:lvlText w:val="%1.0"/>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4172408"/>
    <w:multiLevelType w:val="hybridMultilevel"/>
    <w:tmpl w:val="E6B699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AD36CD"/>
    <w:multiLevelType w:val="hybridMultilevel"/>
    <w:tmpl w:val="39B8AFB6"/>
    <w:lvl w:ilvl="0" w:tplc="08090001">
      <w:start w:val="1"/>
      <w:numFmt w:val="bullet"/>
      <w:lvlText w:val=""/>
      <w:lvlJc w:val="left"/>
      <w:pPr>
        <w:ind w:left="1364" w:hanging="360"/>
      </w:pPr>
      <w:rPr>
        <w:rFonts w:ascii="Symbol" w:hAnsi="Symbol" w:hint="default"/>
      </w:rPr>
    </w:lvl>
    <w:lvl w:ilvl="1" w:tplc="08090003">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 w15:restartNumberingAfterBreak="0">
    <w:nsid w:val="458C5CF2"/>
    <w:multiLevelType w:val="hybridMultilevel"/>
    <w:tmpl w:val="08AAC534"/>
    <w:lvl w:ilvl="0" w:tplc="08090001">
      <w:start w:val="1"/>
      <w:numFmt w:val="bullet"/>
      <w:lvlText w:val=""/>
      <w:lvlJc w:val="left"/>
      <w:pPr>
        <w:ind w:left="1004" w:hanging="360"/>
      </w:pPr>
      <w:rPr>
        <w:rFonts w:ascii="Symbol" w:hAnsi="Symbol"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4872070E"/>
    <w:multiLevelType w:val="hybridMultilevel"/>
    <w:tmpl w:val="B226DE98"/>
    <w:lvl w:ilvl="0" w:tplc="08090001">
      <w:start w:val="1"/>
      <w:numFmt w:val="bullet"/>
      <w:lvlText w:val=""/>
      <w:lvlJc w:val="left"/>
      <w:pPr>
        <w:ind w:left="1364" w:hanging="360"/>
      </w:pPr>
      <w:rPr>
        <w:rFonts w:ascii="Symbol" w:hAnsi="Symbol" w:hint="default"/>
      </w:rPr>
    </w:lvl>
    <w:lvl w:ilvl="1" w:tplc="08090003">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0" w15:restartNumberingAfterBreak="0">
    <w:nsid w:val="4E0A2AEA"/>
    <w:multiLevelType w:val="hybridMultilevel"/>
    <w:tmpl w:val="27D8E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94EEC"/>
    <w:multiLevelType w:val="hybridMultilevel"/>
    <w:tmpl w:val="0108D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203450"/>
    <w:multiLevelType w:val="hybridMultilevel"/>
    <w:tmpl w:val="60BA58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614C0A"/>
    <w:multiLevelType w:val="multilevel"/>
    <w:tmpl w:val="C3FC2C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1D0A10"/>
    <w:multiLevelType w:val="hybridMultilevel"/>
    <w:tmpl w:val="F208B3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F43860"/>
    <w:multiLevelType w:val="hybridMultilevel"/>
    <w:tmpl w:val="5A189EA2"/>
    <w:lvl w:ilvl="0" w:tplc="34F4ED7C">
      <w:start w:val="1"/>
      <w:numFmt w:val="decimal"/>
      <w:lvlText w:val="%1"/>
      <w:lvlJc w:val="left"/>
      <w:pPr>
        <w:ind w:left="644" w:hanging="360"/>
      </w:pPr>
      <w:rPr>
        <w:rFonts w:hint="default"/>
        <w:b/>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5A967836"/>
    <w:multiLevelType w:val="hybridMultilevel"/>
    <w:tmpl w:val="1CE83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AFB1CAE"/>
    <w:multiLevelType w:val="hybridMultilevel"/>
    <w:tmpl w:val="0B10C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4251E8"/>
    <w:multiLevelType w:val="hybridMultilevel"/>
    <w:tmpl w:val="E9C4824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9" w15:restartNumberingAfterBreak="0">
    <w:nsid w:val="67493381"/>
    <w:multiLevelType w:val="hybridMultilevel"/>
    <w:tmpl w:val="D6A2BEB2"/>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0" w15:restartNumberingAfterBreak="0">
    <w:nsid w:val="68D45038"/>
    <w:multiLevelType w:val="hybridMultilevel"/>
    <w:tmpl w:val="96108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B475AA"/>
    <w:multiLevelType w:val="multilevel"/>
    <w:tmpl w:val="B9DCC2BA"/>
    <w:lvl w:ilvl="0">
      <w:start w:val="40"/>
      <w:numFmt w:val="decimal"/>
      <w:lvlText w:val="%1"/>
      <w:lvlJc w:val="left"/>
      <w:pPr>
        <w:ind w:left="644" w:hanging="360"/>
      </w:pPr>
      <w:rPr>
        <w:rFonts w:hint="default"/>
      </w:rPr>
    </w:lvl>
    <w:lvl w:ilvl="1">
      <w:start w:val="1"/>
      <w:numFmt w:val="decimal"/>
      <w:isLgl/>
      <w:lvlText w:val="%1.%2"/>
      <w:lvlJc w:val="left"/>
      <w:pPr>
        <w:ind w:left="1172" w:hanging="528"/>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6B1726FA"/>
    <w:multiLevelType w:val="hybridMultilevel"/>
    <w:tmpl w:val="18F6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30B70"/>
    <w:multiLevelType w:val="hybridMultilevel"/>
    <w:tmpl w:val="D9BEE864"/>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4" w15:restartNumberingAfterBreak="0">
    <w:nsid w:val="78E2481C"/>
    <w:multiLevelType w:val="multilevel"/>
    <w:tmpl w:val="29D2DEA0"/>
    <w:lvl w:ilvl="0">
      <w:start w:val="7"/>
      <w:numFmt w:val="decimal"/>
      <w:lvlText w:val="%1"/>
      <w:lvlJc w:val="left"/>
      <w:pPr>
        <w:ind w:left="360" w:hanging="360"/>
      </w:pPr>
      <w:rPr>
        <w:rFonts w:hint="default"/>
      </w:rPr>
    </w:lvl>
    <w:lvl w:ilvl="1">
      <w:start w:val="1"/>
      <w:numFmt w:val="decimal"/>
      <w:lvlText w:val="%1.%2"/>
      <w:lvlJc w:val="left"/>
      <w:pPr>
        <w:ind w:left="1724" w:hanging="360"/>
      </w:pPr>
      <w:rPr>
        <w:rFonts w:hint="default"/>
        <w:b/>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num w:numId="1" w16cid:durableId="2085450287">
    <w:abstractNumId w:val="3"/>
  </w:num>
  <w:num w:numId="2" w16cid:durableId="1586762710">
    <w:abstractNumId w:val="19"/>
  </w:num>
  <w:num w:numId="3" w16cid:durableId="1167556540">
    <w:abstractNumId w:val="21"/>
  </w:num>
  <w:num w:numId="4" w16cid:durableId="39978998">
    <w:abstractNumId w:val="13"/>
  </w:num>
  <w:num w:numId="5" w16cid:durableId="1620062831">
    <w:abstractNumId w:val="14"/>
  </w:num>
  <w:num w:numId="6" w16cid:durableId="1646080838">
    <w:abstractNumId w:val="6"/>
  </w:num>
  <w:num w:numId="7" w16cid:durableId="1374843956">
    <w:abstractNumId w:val="2"/>
  </w:num>
  <w:num w:numId="8" w16cid:durableId="1407141906">
    <w:abstractNumId w:val="11"/>
  </w:num>
  <w:num w:numId="9" w16cid:durableId="886181824">
    <w:abstractNumId w:val="10"/>
  </w:num>
  <w:num w:numId="10" w16cid:durableId="634674309">
    <w:abstractNumId w:val="17"/>
  </w:num>
  <w:num w:numId="11" w16cid:durableId="961230410">
    <w:abstractNumId w:val="12"/>
  </w:num>
  <w:num w:numId="12" w16cid:durableId="324867044">
    <w:abstractNumId w:val="5"/>
  </w:num>
  <w:num w:numId="13" w16cid:durableId="385417360">
    <w:abstractNumId w:val="22"/>
  </w:num>
  <w:num w:numId="14" w16cid:durableId="674497843">
    <w:abstractNumId w:val="20"/>
  </w:num>
  <w:num w:numId="15" w16cid:durableId="2084378106">
    <w:abstractNumId w:val="4"/>
  </w:num>
  <w:num w:numId="16" w16cid:durableId="1762800263">
    <w:abstractNumId w:val="0"/>
  </w:num>
  <w:num w:numId="17" w16cid:durableId="485902739">
    <w:abstractNumId w:val="15"/>
  </w:num>
  <w:num w:numId="18" w16cid:durableId="707874032">
    <w:abstractNumId w:val="1"/>
  </w:num>
  <w:num w:numId="19" w16cid:durableId="1076560669">
    <w:abstractNumId w:val="8"/>
  </w:num>
  <w:num w:numId="20" w16cid:durableId="1460801736">
    <w:abstractNumId w:val="24"/>
  </w:num>
  <w:num w:numId="21" w16cid:durableId="1889799928">
    <w:abstractNumId w:val="18"/>
  </w:num>
  <w:num w:numId="22" w16cid:durableId="798304247">
    <w:abstractNumId w:val="23"/>
  </w:num>
  <w:num w:numId="23" w16cid:durableId="932057617">
    <w:abstractNumId w:val="7"/>
  </w:num>
  <w:num w:numId="24" w16cid:durableId="746223061">
    <w:abstractNumId w:val="9"/>
  </w:num>
  <w:num w:numId="25" w16cid:durableId="34625568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23"/>
    <w:rsid w:val="00004244"/>
    <w:rsid w:val="00016A47"/>
    <w:rsid w:val="000235D7"/>
    <w:rsid w:val="00034906"/>
    <w:rsid w:val="000949C2"/>
    <w:rsid w:val="000A0E60"/>
    <w:rsid w:val="000C33E6"/>
    <w:rsid w:val="001104C1"/>
    <w:rsid w:val="00115D6A"/>
    <w:rsid w:val="00123286"/>
    <w:rsid w:val="00130429"/>
    <w:rsid w:val="001426FB"/>
    <w:rsid w:val="00147923"/>
    <w:rsid w:val="00157430"/>
    <w:rsid w:val="00161DFC"/>
    <w:rsid w:val="00166F0B"/>
    <w:rsid w:val="00170A1A"/>
    <w:rsid w:val="00197862"/>
    <w:rsid w:val="001A2FE6"/>
    <w:rsid w:val="001D0608"/>
    <w:rsid w:val="001D2394"/>
    <w:rsid w:val="001D7183"/>
    <w:rsid w:val="001E363D"/>
    <w:rsid w:val="001F1D0A"/>
    <w:rsid w:val="00201626"/>
    <w:rsid w:val="0020671C"/>
    <w:rsid w:val="00206C8E"/>
    <w:rsid w:val="00224C3E"/>
    <w:rsid w:val="00232E34"/>
    <w:rsid w:val="00234F63"/>
    <w:rsid w:val="00243862"/>
    <w:rsid w:val="0025085A"/>
    <w:rsid w:val="002D4606"/>
    <w:rsid w:val="002D65E6"/>
    <w:rsid w:val="002D6A76"/>
    <w:rsid w:val="002E7C93"/>
    <w:rsid w:val="002F3139"/>
    <w:rsid w:val="002F722B"/>
    <w:rsid w:val="00307070"/>
    <w:rsid w:val="00321DFC"/>
    <w:rsid w:val="003371B4"/>
    <w:rsid w:val="0034381D"/>
    <w:rsid w:val="00351853"/>
    <w:rsid w:val="00362075"/>
    <w:rsid w:val="003667C8"/>
    <w:rsid w:val="00375E80"/>
    <w:rsid w:val="00390E84"/>
    <w:rsid w:val="003A2C14"/>
    <w:rsid w:val="003A6757"/>
    <w:rsid w:val="003B0BEF"/>
    <w:rsid w:val="003B5EF2"/>
    <w:rsid w:val="003C7202"/>
    <w:rsid w:val="003E4144"/>
    <w:rsid w:val="003F304C"/>
    <w:rsid w:val="003F41CC"/>
    <w:rsid w:val="003F6573"/>
    <w:rsid w:val="00401ACE"/>
    <w:rsid w:val="00407DAA"/>
    <w:rsid w:val="00413F7C"/>
    <w:rsid w:val="00416485"/>
    <w:rsid w:val="004504BA"/>
    <w:rsid w:val="00452343"/>
    <w:rsid w:val="004604D4"/>
    <w:rsid w:val="00463CCE"/>
    <w:rsid w:val="0046434A"/>
    <w:rsid w:val="00470E4C"/>
    <w:rsid w:val="0048363A"/>
    <w:rsid w:val="004843BA"/>
    <w:rsid w:val="004965C3"/>
    <w:rsid w:val="004A3DF1"/>
    <w:rsid w:val="004B7B1B"/>
    <w:rsid w:val="004C2419"/>
    <w:rsid w:val="004E3C84"/>
    <w:rsid w:val="004E79DC"/>
    <w:rsid w:val="004F0D20"/>
    <w:rsid w:val="004F108D"/>
    <w:rsid w:val="004F73F3"/>
    <w:rsid w:val="0050783E"/>
    <w:rsid w:val="005625AF"/>
    <w:rsid w:val="00564D45"/>
    <w:rsid w:val="0058127C"/>
    <w:rsid w:val="00587355"/>
    <w:rsid w:val="005A0B46"/>
    <w:rsid w:val="005A5BCA"/>
    <w:rsid w:val="005D711E"/>
    <w:rsid w:val="005F2E59"/>
    <w:rsid w:val="0060281A"/>
    <w:rsid w:val="00643A6C"/>
    <w:rsid w:val="006446F1"/>
    <w:rsid w:val="006571A7"/>
    <w:rsid w:val="0066187C"/>
    <w:rsid w:val="006731AA"/>
    <w:rsid w:val="00680F86"/>
    <w:rsid w:val="0068318B"/>
    <w:rsid w:val="0068649A"/>
    <w:rsid w:val="0068703F"/>
    <w:rsid w:val="00696D7C"/>
    <w:rsid w:val="006A5551"/>
    <w:rsid w:val="006B6A54"/>
    <w:rsid w:val="006C5413"/>
    <w:rsid w:val="006D37D4"/>
    <w:rsid w:val="006F09A0"/>
    <w:rsid w:val="006F3D83"/>
    <w:rsid w:val="006F7607"/>
    <w:rsid w:val="00712B48"/>
    <w:rsid w:val="00724D95"/>
    <w:rsid w:val="007346E1"/>
    <w:rsid w:val="00742A3D"/>
    <w:rsid w:val="007459B4"/>
    <w:rsid w:val="0077051D"/>
    <w:rsid w:val="007A64EE"/>
    <w:rsid w:val="007B5065"/>
    <w:rsid w:val="007C0B32"/>
    <w:rsid w:val="007D34E5"/>
    <w:rsid w:val="007D53E3"/>
    <w:rsid w:val="007F1B13"/>
    <w:rsid w:val="0081130C"/>
    <w:rsid w:val="00816642"/>
    <w:rsid w:val="00820F3C"/>
    <w:rsid w:val="00826EDD"/>
    <w:rsid w:val="008404D4"/>
    <w:rsid w:val="008619DB"/>
    <w:rsid w:val="0086269D"/>
    <w:rsid w:val="00881FBD"/>
    <w:rsid w:val="00884AFF"/>
    <w:rsid w:val="008914E9"/>
    <w:rsid w:val="00891B42"/>
    <w:rsid w:val="008A1ADC"/>
    <w:rsid w:val="008C4F14"/>
    <w:rsid w:val="008D60C8"/>
    <w:rsid w:val="008F060A"/>
    <w:rsid w:val="008F14E7"/>
    <w:rsid w:val="00905F20"/>
    <w:rsid w:val="00941207"/>
    <w:rsid w:val="00946D4C"/>
    <w:rsid w:val="00951734"/>
    <w:rsid w:val="00951A9E"/>
    <w:rsid w:val="00951EED"/>
    <w:rsid w:val="00956C2C"/>
    <w:rsid w:val="00956EE7"/>
    <w:rsid w:val="00983C58"/>
    <w:rsid w:val="00994D02"/>
    <w:rsid w:val="009A5616"/>
    <w:rsid w:val="009B30B3"/>
    <w:rsid w:val="009B773F"/>
    <w:rsid w:val="009C225E"/>
    <w:rsid w:val="009C6871"/>
    <w:rsid w:val="009E56E0"/>
    <w:rsid w:val="00A05DB1"/>
    <w:rsid w:val="00A22F55"/>
    <w:rsid w:val="00A2725F"/>
    <w:rsid w:val="00A418C4"/>
    <w:rsid w:val="00A47924"/>
    <w:rsid w:val="00A62402"/>
    <w:rsid w:val="00A6416C"/>
    <w:rsid w:val="00A71E8F"/>
    <w:rsid w:val="00A74CC6"/>
    <w:rsid w:val="00A80617"/>
    <w:rsid w:val="00A81196"/>
    <w:rsid w:val="00A85802"/>
    <w:rsid w:val="00A95D87"/>
    <w:rsid w:val="00AA161F"/>
    <w:rsid w:val="00AA4EA7"/>
    <w:rsid w:val="00AA619D"/>
    <w:rsid w:val="00AB39C0"/>
    <w:rsid w:val="00AE61E5"/>
    <w:rsid w:val="00AF36EC"/>
    <w:rsid w:val="00B036CC"/>
    <w:rsid w:val="00B03EAE"/>
    <w:rsid w:val="00B119B6"/>
    <w:rsid w:val="00B15A05"/>
    <w:rsid w:val="00B23D12"/>
    <w:rsid w:val="00B23E4F"/>
    <w:rsid w:val="00B24B46"/>
    <w:rsid w:val="00B4160A"/>
    <w:rsid w:val="00B56BBF"/>
    <w:rsid w:val="00B578AC"/>
    <w:rsid w:val="00B6136E"/>
    <w:rsid w:val="00B71459"/>
    <w:rsid w:val="00B913ED"/>
    <w:rsid w:val="00B94E6C"/>
    <w:rsid w:val="00BA6329"/>
    <w:rsid w:val="00BB526D"/>
    <w:rsid w:val="00BC015D"/>
    <w:rsid w:val="00BD32DA"/>
    <w:rsid w:val="00BD5F20"/>
    <w:rsid w:val="00BF5398"/>
    <w:rsid w:val="00C04B02"/>
    <w:rsid w:val="00C052E6"/>
    <w:rsid w:val="00C15F48"/>
    <w:rsid w:val="00C31547"/>
    <w:rsid w:val="00C34BA7"/>
    <w:rsid w:val="00C352BA"/>
    <w:rsid w:val="00C51228"/>
    <w:rsid w:val="00C62A4B"/>
    <w:rsid w:val="00C66545"/>
    <w:rsid w:val="00C7272F"/>
    <w:rsid w:val="00C821C6"/>
    <w:rsid w:val="00C87DCC"/>
    <w:rsid w:val="00C903C0"/>
    <w:rsid w:val="00C96A57"/>
    <w:rsid w:val="00CC3ED5"/>
    <w:rsid w:val="00CE3996"/>
    <w:rsid w:val="00CF4961"/>
    <w:rsid w:val="00D06F08"/>
    <w:rsid w:val="00D13ED5"/>
    <w:rsid w:val="00D20877"/>
    <w:rsid w:val="00D30839"/>
    <w:rsid w:val="00D34AB8"/>
    <w:rsid w:val="00D41FD1"/>
    <w:rsid w:val="00D56596"/>
    <w:rsid w:val="00D84172"/>
    <w:rsid w:val="00D9740A"/>
    <w:rsid w:val="00DA53CE"/>
    <w:rsid w:val="00DB3BA9"/>
    <w:rsid w:val="00DC5D9C"/>
    <w:rsid w:val="00DD5D50"/>
    <w:rsid w:val="00DE01C1"/>
    <w:rsid w:val="00DE79D9"/>
    <w:rsid w:val="00E008C4"/>
    <w:rsid w:val="00E03BCD"/>
    <w:rsid w:val="00E17174"/>
    <w:rsid w:val="00E2309F"/>
    <w:rsid w:val="00E247BA"/>
    <w:rsid w:val="00E36980"/>
    <w:rsid w:val="00E36A40"/>
    <w:rsid w:val="00E37C3F"/>
    <w:rsid w:val="00E50152"/>
    <w:rsid w:val="00E64C71"/>
    <w:rsid w:val="00E66481"/>
    <w:rsid w:val="00E81182"/>
    <w:rsid w:val="00E8729A"/>
    <w:rsid w:val="00E90871"/>
    <w:rsid w:val="00EA289A"/>
    <w:rsid w:val="00EB0209"/>
    <w:rsid w:val="00EB4225"/>
    <w:rsid w:val="00EB64C9"/>
    <w:rsid w:val="00EC6AE0"/>
    <w:rsid w:val="00F01874"/>
    <w:rsid w:val="00F308AA"/>
    <w:rsid w:val="00F348F6"/>
    <w:rsid w:val="00F40E78"/>
    <w:rsid w:val="00F55A5A"/>
    <w:rsid w:val="00F62F9B"/>
    <w:rsid w:val="00F82973"/>
    <w:rsid w:val="00FA7D15"/>
    <w:rsid w:val="00FB4505"/>
    <w:rsid w:val="00FC14F1"/>
    <w:rsid w:val="00FE6A18"/>
    <w:rsid w:val="00FF483E"/>
    <w:rsid w:val="00FF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ABBF8"/>
  <w14:defaultImageDpi w14:val="32767"/>
  <w15:chartTrackingRefBased/>
  <w15:docId w15:val="{0E2CBE15-4255-4363-8AF5-A6761F63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183"/>
    <w:pPr>
      <w:keepNext/>
      <w:keepLines/>
      <w:numPr>
        <w:numId w:val="1"/>
      </w:numPr>
      <w:pBdr>
        <w:bottom w:val="single" w:sz="4" w:space="1" w:color="909090" w:themeColor="text1" w:themeTint="A6"/>
      </w:pBdr>
      <w:spacing w:before="360" w:after="160" w:line="259" w:lineRule="auto"/>
      <w:outlineLvl w:val="0"/>
    </w:pPr>
    <w:rPr>
      <w:rFonts w:asciiTheme="majorHAnsi" w:eastAsiaTheme="majorEastAsia" w:hAnsiTheme="majorHAnsi" w:cstheme="majorBidi"/>
      <w:b/>
      <w:bCs/>
      <w:smallCaps/>
      <w:color w:val="555555" w:themeColor="text1"/>
      <w:sz w:val="36"/>
      <w:szCs w:val="36"/>
      <w:lang w:val="en-US" w:eastAsia="ja-JP"/>
    </w:rPr>
  </w:style>
  <w:style w:type="paragraph" w:styleId="Heading2">
    <w:name w:val="heading 2"/>
    <w:basedOn w:val="Normal"/>
    <w:next w:val="Normal"/>
    <w:link w:val="Heading2Char"/>
    <w:uiPriority w:val="9"/>
    <w:unhideWhenUsed/>
    <w:qFormat/>
    <w:rsid w:val="001D7183"/>
    <w:pPr>
      <w:keepNext/>
      <w:keepLines/>
      <w:numPr>
        <w:ilvl w:val="1"/>
        <w:numId w:val="1"/>
      </w:numPr>
      <w:spacing w:before="360" w:line="259" w:lineRule="auto"/>
      <w:outlineLvl w:val="1"/>
    </w:pPr>
    <w:rPr>
      <w:rFonts w:asciiTheme="majorHAnsi" w:eastAsiaTheme="majorEastAsia" w:hAnsiTheme="majorHAnsi" w:cstheme="majorBidi"/>
      <w:b/>
      <w:bCs/>
      <w:smallCaps/>
      <w:color w:val="555555" w:themeColor="text1"/>
      <w:sz w:val="28"/>
      <w:szCs w:val="28"/>
      <w:lang w:val="en-US" w:eastAsia="ja-JP"/>
    </w:rPr>
  </w:style>
  <w:style w:type="paragraph" w:styleId="Heading3">
    <w:name w:val="heading 3"/>
    <w:basedOn w:val="Normal"/>
    <w:next w:val="Normal"/>
    <w:link w:val="Heading3Char"/>
    <w:uiPriority w:val="9"/>
    <w:semiHidden/>
    <w:unhideWhenUsed/>
    <w:qFormat/>
    <w:rsid w:val="001D7183"/>
    <w:pPr>
      <w:keepNext/>
      <w:keepLines/>
      <w:numPr>
        <w:ilvl w:val="2"/>
        <w:numId w:val="1"/>
      </w:numPr>
      <w:spacing w:before="200" w:line="259" w:lineRule="auto"/>
      <w:outlineLvl w:val="2"/>
    </w:pPr>
    <w:rPr>
      <w:rFonts w:asciiTheme="majorHAnsi" w:eastAsiaTheme="majorEastAsia" w:hAnsiTheme="majorHAnsi" w:cstheme="majorBidi"/>
      <w:b/>
      <w:bCs/>
      <w:color w:val="555555" w:themeColor="text1"/>
      <w:sz w:val="22"/>
      <w:szCs w:val="22"/>
      <w:lang w:val="en-US" w:eastAsia="ja-JP"/>
    </w:rPr>
  </w:style>
  <w:style w:type="paragraph" w:styleId="Heading4">
    <w:name w:val="heading 4"/>
    <w:basedOn w:val="Normal"/>
    <w:next w:val="Normal"/>
    <w:link w:val="Heading4Char"/>
    <w:uiPriority w:val="9"/>
    <w:semiHidden/>
    <w:unhideWhenUsed/>
    <w:qFormat/>
    <w:rsid w:val="001D7183"/>
    <w:pPr>
      <w:keepNext/>
      <w:keepLines/>
      <w:numPr>
        <w:ilvl w:val="3"/>
        <w:numId w:val="1"/>
      </w:numPr>
      <w:spacing w:before="200" w:line="259" w:lineRule="auto"/>
      <w:outlineLvl w:val="3"/>
    </w:pPr>
    <w:rPr>
      <w:rFonts w:asciiTheme="majorHAnsi" w:eastAsiaTheme="majorEastAsia" w:hAnsiTheme="majorHAnsi" w:cstheme="majorBidi"/>
      <w:b/>
      <w:bCs/>
      <w:i/>
      <w:iCs/>
      <w:color w:val="555555" w:themeColor="text1"/>
      <w:sz w:val="22"/>
      <w:szCs w:val="22"/>
      <w:lang w:val="en-US" w:eastAsia="ja-JP"/>
    </w:rPr>
  </w:style>
  <w:style w:type="paragraph" w:styleId="Heading5">
    <w:name w:val="heading 5"/>
    <w:basedOn w:val="Normal"/>
    <w:next w:val="Normal"/>
    <w:link w:val="Heading5Char"/>
    <w:uiPriority w:val="9"/>
    <w:semiHidden/>
    <w:unhideWhenUsed/>
    <w:qFormat/>
    <w:rsid w:val="001D7183"/>
    <w:pPr>
      <w:keepNext/>
      <w:keepLines/>
      <w:numPr>
        <w:ilvl w:val="4"/>
        <w:numId w:val="1"/>
      </w:numPr>
      <w:spacing w:before="200" w:line="259" w:lineRule="auto"/>
      <w:outlineLvl w:val="4"/>
    </w:pPr>
    <w:rPr>
      <w:rFonts w:asciiTheme="majorHAnsi" w:eastAsiaTheme="majorEastAsia" w:hAnsiTheme="majorHAnsi" w:cstheme="majorBidi"/>
      <w:color w:val="000000" w:themeColor="text2" w:themeShade="BF"/>
      <w:sz w:val="22"/>
      <w:szCs w:val="22"/>
      <w:lang w:val="en-US" w:eastAsia="ja-JP"/>
    </w:rPr>
  </w:style>
  <w:style w:type="paragraph" w:styleId="Heading6">
    <w:name w:val="heading 6"/>
    <w:basedOn w:val="Normal"/>
    <w:next w:val="Normal"/>
    <w:link w:val="Heading6Char"/>
    <w:uiPriority w:val="9"/>
    <w:semiHidden/>
    <w:unhideWhenUsed/>
    <w:qFormat/>
    <w:rsid w:val="001D7183"/>
    <w:pPr>
      <w:keepNext/>
      <w:keepLines/>
      <w:numPr>
        <w:ilvl w:val="5"/>
        <w:numId w:val="1"/>
      </w:numPr>
      <w:spacing w:before="200" w:line="259" w:lineRule="auto"/>
      <w:outlineLvl w:val="5"/>
    </w:pPr>
    <w:rPr>
      <w:rFonts w:asciiTheme="majorHAnsi" w:eastAsiaTheme="majorEastAsia" w:hAnsiTheme="majorHAnsi" w:cstheme="majorBidi"/>
      <w:i/>
      <w:iCs/>
      <w:color w:val="000000" w:themeColor="text2" w:themeShade="BF"/>
      <w:sz w:val="22"/>
      <w:szCs w:val="22"/>
      <w:lang w:val="en-US" w:eastAsia="ja-JP"/>
    </w:rPr>
  </w:style>
  <w:style w:type="paragraph" w:styleId="Heading7">
    <w:name w:val="heading 7"/>
    <w:basedOn w:val="Normal"/>
    <w:next w:val="Normal"/>
    <w:link w:val="Heading7Char"/>
    <w:uiPriority w:val="9"/>
    <w:semiHidden/>
    <w:unhideWhenUsed/>
    <w:qFormat/>
    <w:rsid w:val="001D7183"/>
    <w:pPr>
      <w:keepNext/>
      <w:keepLines/>
      <w:numPr>
        <w:ilvl w:val="6"/>
        <w:numId w:val="1"/>
      </w:numPr>
      <w:spacing w:before="200" w:line="259" w:lineRule="auto"/>
      <w:outlineLvl w:val="6"/>
    </w:pPr>
    <w:rPr>
      <w:rFonts w:asciiTheme="majorHAnsi" w:eastAsiaTheme="majorEastAsia" w:hAnsiTheme="majorHAnsi" w:cstheme="majorBidi"/>
      <w:i/>
      <w:iCs/>
      <w:color w:val="7F7F7F" w:themeColor="text1" w:themeTint="BF"/>
      <w:sz w:val="22"/>
      <w:szCs w:val="22"/>
      <w:lang w:val="en-US" w:eastAsia="ja-JP"/>
    </w:rPr>
  </w:style>
  <w:style w:type="paragraph" w:styleId="Heading8">
    <w:name w:val="heading 8"/>
    <w:basedOn w:val="Normal"/>
    <w:next w:val="Normal"/>
    <w:link w:val="Heading8Char"/>
    <w:uiPriority w:val="9"/>
    <w:semiHidden/>
    <w:unhideWhenUsed/>
    <w:qFormat/>
    <w:rsid w:val="001D7183"/>
    <w:pPr>
      <w:keepNext/>
      <w:keepLines/>
      <w:numPr>
        <w:ilvl w:val="7"/>
        <w:numId w:val="1"/>
      </w:numPr>
      <w:spacing w:before="200" w:line="259" w:lineRule="auto"/>
      <w:outlineLvl w:val="7"/>
    </w:pPr>
    <w:rPr>
      <w:rFonts w:asciiTheme="majorHAnsi" w:eastAsiaTheme="majorEastAsia" w:hAnsiTheme="majorHAnsi" w:cstheme="majorBidi"/>
      <w:color w:val="7F7F7F" w:themeColor="text1" w:themeTint="BF"/>
      <w:sz w:val="20"/>
      <w:szCs w:val="20"/>
      <w:lang w:val="en-US" w:eastAsia="ja-JP"/>
    </w:rPr>
  </w:style>
  <w:style w:type="paragraph" w:styleId="Heading9">
    <w:name w:val="heading 9"/>
    <w:basedOn w:val="Normal"/>
    <w:next w:val="Normal"/>
    <w:link w:val="Heading9Char"/>
    <w:uiPriority w:val="9"/>
    <w:semiHidden/>
    <w:unhideWhenUsed/>
    <w:qFormat/>
    <w:rsid w:val="001D7183"/>
    <w:pPr>
      <w:keepNext/>
      <w:keepLines/>
      <w:numPr>
        <w:ilvl w:val="8"/>
        <w:numId w:val="1"/>
      </w:numPr>
      <w:spacing w:before="200" w:line="259" w:lineRule="auto"/>
      <w:outlineLvl w:val="8"/>
    </w:pPr>
    <w:rPr>
      <w:rFonts w:asciiTheme="majorHAnsi" w:eastAsiaTheme="majorEastAsia" w:hAnsiTheme="majorHAnsi" w:cstheme="majorBidi"/>
      <w:i/>
      <w:iCs/>
      <w:color w:val="7F7F7F" w:themeColor="text1" w:themeTint="B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link w:val="SEBodytextChar"/>
    <w:qFormat/>
    <w:rsid w:val="004604D4"/>
    <w:rPr>
      <w:color w:val="555555" w:themeColor="text1"/>
      <w:lang w:val="en-US"/>
    </w:rPr>
  </w:style>
  <w:style w:type="paragraph" w:styleId="ListParagraph">
    <w:name w:val="List Paragraph"/>
    <w:basedOn w:val="Normal"/>
    <w:uiPriority w:val="34"/>
    <w:qFormat/>
    <w:rsid w:val="001F1D0A"/>
    <w:pPr>
      <w:ind w:left="720"/>
      <w:contextualSpacing/>
    </w:pPr>
  </w:style>
  <w:style w:type="character" w:styleId="Hyperlink">
    <w:name w:val="Hyperlink"/>
    <w:basedOn w:val="DefaultParagraphFont"/>
    <w:uiPriority w:val="99"/>
    <w:unhideWhenUsed/>
    <w:rsid w:val="00E64C71"/>
    <w:rPr>
      <w:color w:val="2095AE" w:themeColor="hyperlink"/>
      <w:u w:val="single"/>
    </w:rPr>
  </w:style>
  <w:style w:type="character" w:customStyle="1" w:styleId="Heading1Char">
    <w:name w:val="Heading 1 Char"/>
    <w:basedOn w:val="DefaultParagraphFont"/>
    <w:link w:val="Heading1"/>
    <w:uiPriority w:val="9"/>
    <w:rsid w:val="001D7183"/>
    <w:rPr>
      <w:rFonts w:asciiTheme="majorHAnsi" w:eastAsiaTheme="majorEastAsia" w:hAnsiTheme="majorHAnsi" w:cstheme="majorBidi"/>
      <w:b/>
      <w:bCs/>
      <w:smallCaps/>
      <w:color w:val="555555" w:themeColor="text1"/>
      <w:sz w:val="36"/>
      <w:szCs w:val="36"/>
      <w:lang w:val="en-US" w:eastAsia="ja-JP"/>
    </w:rPr>
  </w:style>
  <w:style w:type="character" w:customStyle="1" w:styleId="Heading2Char">
    <w:name w:val="Heading 2 Char"/>
    <w:basedOn w:val="DefaultParagraphFont"/>
    <w:link w:val="Heading2"/>
    <w:uiPriority w:val="9"/>
    <w:rsid w:val="001D7183"/>
    <w:rPr>
      <w:rFonts w:asciiTheme="majorHAnsi" w:eastAsiaTheme="majorEastAsia" w:hAnsiTheme="majorHAnsi" w:cstheme="majorBidi"/>
      <w:b/>
      <w:bCs/>
      <w:smallCaps/>
      <w:color w:val="555555" w:themeColor="text1"/>
      <w:sz w:val="28"/>
      <w:szCs w:val="28"/>
      <w:lang w:val="en-US" w:eastAsia="ja-JP"/>
    </w:rPr>
  </w:style>
  <w:style w:type="character" w:customStyle="1" w:styleId="Heading3Char">
    <w:name w:val="Heading 3 Char"/>
    <w:basedOn w:val="DefaultParagraphFont"/>
    <w:link w:val="Heading3"/>
    <w:uiPriority w:val="9"/>
    <w:semiHidden/>
    <w:rsid w:val="001D7183"/>
    <w:rPr>
      <w:rFonts w:asciiTheme="majorHAnsi" w:eastAsiaTheme="majorEastAsia" w:hAnsiTheme="majorHAnsi" w:cstheme="majorBidi"/>
      <w:b/>
      <w:bCs/>
      <w:color w:val="555555" w:themeColor="text1"/>
      <w:sz w:val="22"/>
      <w:szCs w:val="22"/>
      <w:lang w:val="en-US" w:eastAsia="ja-JP"/>
    </w:rPr>
  </w:style>
  <w:style w:type="character" w:customStyle="1" w:styleId="Heading4Char">
    <w:name w:val="Heading 4 Char"/>
    <w:basedOn w:val="DefaultParagraphFont"/>
    <w:link w:val="Heading4"/>
    <w:uiPriority w:val="9"/>
    <w:semiHidden/>
    <w:rsid w:val="001D7183"/>
    <w:rPr>
      <w:rFonts w:asciiTheme="majorHAnsi" w:eastAsiaTheme="majorEastAsia" w:hAnsiTheme="majorHAnsi" w:cstheme="majorBidi"/>
      <w:b/>
      <w:bCs/>
      <w:i/>
      <w:iCs/>
      <w:color w:val="555555" w:themeColor="text1"/>
      <w:sz w:val="22"/>
      <w:szCs w:val="22"/>
      <w:lang w:val="en-US" w:eastAsia="ja-JP"/>
    </w:rPr>
  </w:style>
  <w:style w:type="character" w:customStyle="1" w:styleId="Heading5Char">
    <w:name w:val="Heading 5 Char"/>
    <w:basedOn w:val="DefaultParagraphFont"/>
    <w:link w:val="Heading5"/>
    <w:uiPriority w:val="9"/>
    <w:semiHidden/>
    <w:rsid w:val="001D7183"/>
    <w:rPr>
      <w:rFonts w:asciiTheme="majorHAnsi" w:eastAsiaTheme="majorEastAsia" w:hAnsiTheme="majorHAnsi" w:cstheme="majorBidi"/>
      <w:color w:val="000000" w:themeColor="text2" w:themeShade="BF"/>
      <w:sz w:val="22"/>
      <w:szCs w:val="22"/>
      <w:lang w:val="en-US" w:eastAsia="ja-JP"/>
    </w:rPr>
  </w:style>
  <w:style w:type="character" w:customStyle="1" w:styleId="Heading6Char">
    <w:name w:val="Heading 6 Char"/>
    <w:basedOn w:val="DefaultParagraphFont"/>
    <w:link w:val="Heading6"/>
    <w:uiPriority w:val="9"/>
    <w:semiHidden/>
    <w:rsid w:val="001D7183"/>
    <w:rPr>
      <w:rFonts w:asciiTheme="majorHAnsi" w:eastAsiaTheme="majorEastAsia" w:hAnsiTheme="majorHAnsi" w:cstheme="majorBidi"/>
      <w:i/>
      <w:iCs/>
      <w:color w:val="000000" w:themeColor="text2" w:themeShade="BF"/>
      <w:sz w:val="22"/>
      <w:szCs w:val="22"/>
      <w:lang w:val="en-US" w:eastAsia="ja-JP"/>
    </w:rPr>
  </w:style>
  <w:style w:type="character" w:customStyle="1" w:styleId="Heading7Char">
    <w:name w:val="Heading 7 Char"/>
    <w:basedOn w:val="DefaultParagraphFont"/>
    <w:link w:val="Heading7"/>
    <w:uiPriority w:val="9"/>
    <w:semiHidden/>
    <w:rsid w:val="001D7183"/>
    <w:rPr>
      <w:rFonts w:asciiTheme="majorHAnsi" w:eastAsiaTheme="majorEastAsia" w:hAnsiTheme="majorHAnsi" w:cstheme="majorBidi"/>
      <w:i/>
      <w:iCs/>
      <w:color w:val="7F7F7F" w:themeColor="text1" w:themeTint="BF"/>
      <w:sz w:val="22"/>
      <w:szCs w:val="22"/>
      <w:lang w:val="en-US" w:eastAsia="ja-JP"/>
    </w:rPr>
  </w:style>
  <w:style w:type="character" w:customStyle="1" w:styleId="Heading8Char">
    <w:name w:val="Heading 8 Char"/>
    <w:basedOn w:val="DefaultParagraphFont"/>
    <w:link w:val="Heading8"/>
    <w:uiPriority w:val="9"/>
    <w:semiHidden/>
    <w:rsid w:val="001D7183"/>
    <w:rPr>
      <w:rFonts w:asciiTheme="majorHAnsi" w:eastAsiaTheme="majorEastAsia" w:hAnsiTheme="majorHAnsi" w:cstheme="majorBidi"/>
      <w:color w:val="7F7F7F" w:themeColor="text1" w:themeTint="BF"/>
      <w:sz w:val="20"/>
      <w:szCs w:val="20"/>
      <w:lang w:val="en-US" w:eastAsia="ja-JP"/>
    </w:rPr>
  </w:style>
  <w:style w:type="character" w:customStyle="1" w:styleId="Heading9Char">
    <w:name w:val="Heading 9 Char"/>
    <w:basedOn w:val="DefaultParagraphFont"/>
    <w:link w:val="Heading9"/>
    <w:uiPriority w:val="9"/>
    <w:semiHidden/>
    <w:rsid w:val="001D7183"/>
    <w:rPr>
      <w:rFonts w:asciiTheme="majorHAnsi" w:eastAsiaTheme="majorEastAsia" w:hAnsiTheme="majorHAnsi" w:cstheme="majorBidi"/>
      <w:i/>
      <w:iCs/>
      <w:color w:val="7F7F7F" w:themeColor="text1" w:themeTint="BF"/>
      <w:sz w:val="20"/>
      <w:szCs w:val="20"/>
      <w:lang w:val="en-US" w:eastAsia="ja-JP"/>
    </w:rPr>
  </w:style>
  <w:style w:type="paragraph" w:styleId="Title">
    <w:name w:val="Title"/>
    <w:basedOn w:val="Normal"/>
    <w:next w:val="Normal"/>
    <w:link w:val="TitleChar"/>
    <w:uiPriority w:val="10"/>
    <w:qFormat/>
    <w:rsid w:val="001D7183"/>
    <w:pPr>
      <w:contextualSpacing/>
    </w:pPr>
    <w:rPr>
      <w:rFonts w:asciiTheme="majorHAnsi" w:eastAsiaTheme="majorEastAsia" w:hAnsiTheme="majorHAnsi" w:cstheme="majorBidi"/>
      <w:color w:val="555555" w:themeColor="text1"/>
      <w:sz w:val="56"/>
      <w:szCs w:val="56"/>
      <w:lang w:val="en-US" w:eastAsia="ja-JP"/>
    </w:rPr>
  </w:style>
  <w:style w:type="character" w:customStyle="1" w:styleId="TitleChar">
    <w:name w:val="Title Char"/>
    <w:basedOn w:val="DefaultParagraphFont"/>
    <w:link w:val="Title"/>
    <w:uiPriority w:val="10"/>
    <w:rsid w:val="001D7183"/>
    <w:rPr>
      <w:rFonts w:asciiTheme="majorHAnsi" w:eastAsiaTheme="majorEastAsia" w:hAnsiTheme="majorHAnsi" w:cstheme="majorBidi"/>
      <w:color w:val="555555" w:themeColor="text1"/>
      <w:sz w:val="56"/>
      <w:szCs w:val="56"/>
      <w:lang w:val="en-US" w:eastAsia="ja-JP"/>
    </w:rPr>
  </w:style>
  <w:style w:type="table" w:styleId="TableGrid">
    <w:name w:val="Table Grid"/>
    <w:basedOn w:val="TableNormal"/>
    <w:uiPriority w:val="39"/>
    <w:rsid w:val="001D7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04C1"/>
    <w:pPr>
      <w:tabs>
        <w:tab w:val="center" w:pos="4513"/>
        <w:tab w:val="right" w:pos="9026"/>
      </w:tabs>
    </w:pPr>
  </w:style>
  <w:style w:type="character" w:customStyle="1" w:styleId="HeaderChar">
    <w:name w:val="Header Char"/>
    <w:basedOn w:val="DefaultParagraphFont"/>
    <w:link w:val="Header"/>
    <w:uiPriority w:val="99"/>
    <w:rsid w:val="001104C1"/>
  </w:style>
  <w:style w:type="paragraph" w:styleId="Footer">
    <w:name w:val="footer"/>
    <w:basedOn w:val="Normal"/>
    <w:link w:val="FooterChar"/>
    <w:uiPriority w:val="99"/>
    <w:unhideWhenUsed/>
    <w:rsid w:val="001104C1"/>
    <w:pPr>
      <w:tabs>
        <w:tab w:val="center" w:pos="4513"/>
        <w:tab w:val="right" w:pos="9026"/>
      </w:tabs>
    </w:pPr>
  </w:style>
  <w:style w:type="character" w:customStyle="1" w:styleId="FooterChar">
    <w:name w:val="Footer Char"/>
    <w:basedOn w:val="DefaultParagraphFont"/>
    <w:link w:val="Footer"/>
    <w:uiPriority w:val="99"/>
    <w:rsid w:val="001104C1"/>
  </w:style>
  <w:style w:type="character" w:styleId="Strong">
    <w:name w:val="Strong"/>
    <w:basedOn w:val="DefaultParagraphFont"/>
    <w:uiPriority w:val="22"/>
    <w:qFormat/>
    <w:rsid w:val="00C62A4B"/>
    <w:rPr>
      <w:b/>
      <w:bCs/>
      <w:color w:val="555555" w:themeColor="text1"/>
    </w:rPr>
  </w:style>
  <w:style w:type="paragraph" w:styleId="NormalWeb">
    <w:name w:val="Normal (Web)"/>
    <w:basedOn w:val="Normal"/>
    <w:uiPriority w:val="99"/>
    <w:semiHidden/>
    <w:unhideWhenUsed/>
    <w:rsid w:val="00C62A4B"/>
    <w:pPr>
      <w:spacing w:before="100" w:beforeAutospacing="1" w:after="100" w:afterAutospacing="1"/>
    </w:pPr>
    <w:rPr>
      <w:rFonts w:ascii="Times New Roman" w:hAnsi="Times New Roman" w:cs="Times New Roman"/>
      <w:sz w:val="24"/>
      <w:lang w:eastAsia="en-GB"/>
    </w:rPr>
  </w:style>
  <w:style w:type="numbering" w:customStyle="1" w:styleId="NoList1">
    <w:name w:val="No List1"/>
    <w:next w:val="NoList"/>
    <w:uiPriority w:val="99"/>
    <w:semiHidden/>
    <w:unhideWhenUsed/>
    <w:rsid w:val="00D20877"/>
  </w:style>
  <w:style w:type="paragraph" w:styleId="Caption">
    <w:name w:val="caption"/>
    <w:basedOn w:val="Normal"/>
    <w:next w:val="Normal"/>
    <w:uiPriority w:val="35"/>
    <w:semiHidden/>
    <w:unhideWhenUsed/>
    <w:qFormat/>
    <w:rsid w:val="00D20877"/>
    <w:pPr>
      <w:spacing w:after="200"/>
    </w:pPr>
    <w:rPr>
      <w:i/>
      <w:iCs/>
      <w:color w:val="000000" w:themeColor="text2"/>
      <w:sz w:val="18"/>
      <w:szCs w:val="18"/>
    </w:rPr>
  </w:style>
  <w:style w:type="paragraph" w:styleId="Subtitle">
    <w:name w:val="Subtitle"/>
    <w:basedOn w:val="Normal"/>
    <w:next w:val="Normal"/>
    <w:link w:val="SubtitleChar"/>
    <w:uiPriority w:val="11"/>
    <w:qFormat/>
    <w:rsid w:val="00D20877"/>
    <w:pPr>
      <w:numPr>
        <w:ilvl w:val="1"/>
      </w:numPr>
      <w:spacing w:after="160" w:line="259" w:lineRule="auto"/>
    </w:pPr>
    <w:rPr>
      <w:rFonts w:asciiTheme="minorHAnsi" w:eastAsiaTheme="minorEastAsia" w:hAnsiTheme="minorHAnsi"/>
      <w:color w:val="919191" w:themeColor="text1" w:themeTint="A5"/>
      <w:spacing w:val="15"/>
      <w:sz w:val="22"/>
      <w:szCs w:val="22"/>
    </w:rPr>
  </w:style>
  <w:style w:type="character" w:customStyle="1" w:styleId="SubtitleChar">
    <w:name w:val="Subtitle Char"/>
    <w:basedOn w:val="DefaultParagraphFont"/>
    <w:link w:val="Subtitle"/>
    <w:uiPriority w:val="11"/>
    <w:rsid w:val="00D20877"/>
    <w:rPr>
      <w:rFonts w:asciiTheme="minorHAnsi" w:eastAsiaTheme="minorEastAsia" w:hAnsiTheme="minorHAnsi"/>
      <w:color w:val="919191" w:themeColor="text1" w:themeTint="A5"/>
      <w:spacing w:val="15"/>
      <w:sz w:val="22"/>
      <w:szCs w:val="22"/>
    </w:rPr>
  </w:style>
  <w:style w:type="character" w:styleId="Emphasis">
    <w:name w:val="Emphasis"/>
    <w:basedOn w:val="DefaultParagraphFont"/>
    <w:uiPriority w:val="20"/>
    <w:qFormat/>
    <w:rsid w:val="00D20877"/>
    <w:rPr>
      <w:i/>
      <w:iCs/>
    </w:rPr>
  </w:style>
  <w:style w:type="paragraph" w:styleId="NoSpacing">
    <w:name w:val="No Spacing"/>
    <w:uiPriority w:val="1"/>
    <w:qFormat/>
    <w:rsid w:val="00D20877"/>
    <w:rPr>
      <w:sz w:val="22"/>
      <w:szCs w:val="22"/>
    </w:rPr>
  </w:style>
  <w:style w:type="paragraph" w:styleId="Quote">
    <w:name w:val="Quote"/>
    <w:basedOn w:val="Normal"/>
    <w:next w:val="Normal"/>
    <w:link w:val="QuoteChar"/>
    <w:uiPriority w:val="29"/>
    <w:qFormat/>
    <w:rsid w:val="00D20877"/>
    <w:pPr>
      <w:spacing w:before="200" w:after="160" w:line="259" w:lineRule="auto"/>
      <w:ind w:left="864" w:right="864"/>
      <w:jc w:val="center"/>
    </w:pPr>
    <w:rPr>
      <w:i/>
      <w:iCs/>
      <w:color w:val="7F7F7F" w:themeColor="text1" w:themeTint="BF"/>
      <w:sz w:val="22"/>
      <w:szCs w:val="22"/>
    </w:rPr>
  </w:style>
  <w:style w:type="character" w:customStyle="1" w:styleId="QuoteChar">
    <w:name w:val="Quote Char"/>
    <w:basedOn w:val="DefaultParagraphFont"/>
    <w:link w:val="Quote"/>
    <w:uiPriority w:val="29"/>
    <w:rsid w:val="00D20877"/>
    <w:rPr>
      <w:i/>
      <w:iCs/>
      <w:color w:val="7F7F7F" w:themeColor="text1" w:themeTint="BF"/>
      <w:sz w:val="22"/>
      <w:szCs w:val="22"/>
    </w:rPr>
  </w:style>
  <w:style w:type="paragraph" w:styleId="IntenseQuote">
    <w:name w:val="Intense Quote"/>
    <w:basedOn w:val="Normal"/>
    <w:next w:val="Normal"/>
    <w:link w:val="IntenseQuoteChar"/>
    <w:uiPriority w:val="30"/>
    <w:qFormat/>
    <w:rsid w:val="00D20877"/>
    <w:pPr>
      <w:pBdr>
        <w:top w:val="single" w:sz="4" w:space="10" w:color="7FCDE2" w:themeColor="accent1"/>
        <w:bottom w:val="single" w:sz="4" w:space="10" w:color="7FCDE2" w:themeColor="accent1"/>
      </w:pBdr>
      <w:spacing w:before="360" w:after="360" w:line="259" w:lineRule="auto"/>
      <w:ind w:left="864" w:right="864"/>
      <w:jc w:val="center"/>
    </w:pPr>
    <w:rPr>
      <w:i/>
      <w:iCs/>
      <w:color w:val="7FCDE2" w:themeColor="accent1"/>
      <w:sz w:val="22"/>
      <w:szCs w:val="22"/>
    </w:rPr>
  </w:style>
  <w:style w:type="character" w:customStyle="1" w:styleId="IntenseQuoteChar">
    <w:name w:val="Intense Quote Char"/>
    <w:basedOn w:val="DefaultParagraphFont"/>
    <w:link w:val="IntenseQuote"/>
    <w:uiPriority w:val="30"/>
    <w:rsid w:val="00D20877"/>
    <w:rPr>
      <w:i/>
      <w:iCs/>
      <w:color w:val="7FCDE2" w:themeColor="accent1"/>
      <w:sz w:val="22"/>
      <w:szCs w:val="22"/>
    </w:rPr>
  </w:style>
  <w:style w:type="character" w:styleId="SubtleEmphasis">
    <w:name w:val="Subtle Emphasis"/>
    <w:basedOn w:val="DefaultParagraphFont"/>
    <w:uiPriority w:val="19"/>
    <w:qFormat/>
    <w:rsid w:val="00D20877"/>
    <w:rPr>
      <w:i/>
      <w:iCs/>
      <w:color w:val="7F7F7F" w:themeColor="text1" w:themeTint="BF"/>
    </w:rPr>
  </w:style>
  <w:style w:type="character" w:styleId="IntenseEmphasis">
    <w:name w:val="Intense Emphasis"/>
    <w:basedOn w:val="DefaultParagraphFont"/>
    <w:uiPriority w:val="21"/>
    <w:qFormat/>
    <w:rsid w:val="00D20877"/>
    <w:rPr>
      <w:i/>
      <w:iCs/>
      <w:color w:val="7FCDE2" w:themeColor="accent1"/>
    </w:rPr>
  </w:style>
  <w:style w:type="character" w:styleId="SubtleReference">
    <w:name w:val="Subtle Reference"/>
    <w:basedOn w:val="DefaultParagraphFont"/>
    <w:uiPriority w:val="31"/>
    <w:qFormat/>
    <w:rsid w:val="00D20877"/>
    <w:rPr>
      <w:smallCaps/>
      <w:color w:val="919191" w:themeColor="text1" w:themeTint="A5"/>
    </w:rPr>
  </w:style>
  <w:style w:type="character" w:styleId="IntenseReference">
    <w:name w:val="Intense Reference"/>
    <w:basedOn w:val="DefaultParagraphFont"/>
    <w:uiPriority w:val="32"/>
    <w:qFormat/>
    <w:rsid w:val="00D20877"/>
    <w:rPr>
      <w:b/>
      <w:bCs/>
      <w:smallCaps/>
      <w:color w:val="7FCDE2" w:themeColor="accent1"/>
      <w:spacing w:val="5"/>
    </w:rPr>
  </w:style>
  <w:style w:type="character" w:styleId="BookTitle">
    <w:name w:val="Book Title"/>
    <w:basedOn w:val="DefaultParagraphFont"/>
    <w:uiPriority w:val="33"/>
    <w:qFormat/>
    <w:rsid w:val="00D20877"/>
    <w:rPr>
      <w:b/>
      <w:bCs/>
      <w:i/>
      <w:iCs/>
      <w:spacing w:val="5"/>
    </w:rPr>
  </w:style>
  <w:style w:type="paragraph" w:styleId="TOCHeading">
    <w:name w:val="TOC Heading"/>
    <w:basedOn w:val="Heading1"/>
    <w:next w:val="Normal"/>
    <w:uiPriority w:val="39"/>
    <w:semiHidden/>
    <w:unhideWhenUsed/>
    <w:qFormat/>
    <w:rsid w:val="00D20877"/>
    <w:pPr>
      <w:numPr>
        <w:numId w:val="0"/>
      </w:numPr>
      <w:pBdr>
        <w:bottom w:val="none" w:sz="0" w:space="0" w:color="auto"/>
      </w:pBdr>
      <w:spacing w:before="240" w:after="0"/>
      <w:outlineLvl w:val="9"/>
    </w:pPr>
    <w:rPr>
      <w:b w:val="0"/>
      <w:bCs w:val="0"/>
      <w:smallCaps w:val="0"/>
      <w:color w:val="36B0D1" w:themeColor="accent1" w:themeShade="BF"/>
      <w:sz w:val="32"/>
      <w:szCs w:val="32"/>
      <w:lang w:val="en-GB" w:eastAsia="en-US"/>
    </w:rPr>
  </w:style>
  <w:style w:type="paragraph" w:styleId="BalloonText">
    <w:name w:val="Balloon Text"/>
    <w:basedOn w:val="Normal"/>
    <w:link w:val="BalloonTextChar"/>
    <w:uiPriority w:val="99"/>
    <w:semiHidden/>
    <w:unhideWhenUsed/>
    <w:rsid w:val="00D20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77"/>
    <w:rPr>
      <w:rFonts w:ascii="Segoe UI" w:hAnsi="Segoe UI" w:cs="Segoe UI"/>
      <w:sz w:val="18"/>
      <w:szCs w:val="18"/>
    </w:rPr>
  </w:style>
  <w:style w:type="paragraph" w:customStyle="1" w:styleId="Default">
    <w:name w:val="Default"/>
    <w:rsid w:val="00D20877"/>
    <w:pPr>
      <w:autoSpaceDE w:val="0"/>
      <w:autoSpaceDN w:val="0"/>
      <w:adjustRightInd w:val="0"/>
    </w:pPr>
    <w:rPr>
      <w:rFonts w:cs="Arial"/>
      <w:color w:val="000000"/>
      <w:sz w:val="24"/>
    </w:rPr>
  </w:style>
  <w:style w:type="table" w:customStyle="1" w:styleId="TableGrid1">
    <w:name w:val="Table Grid1"/>
    <w:basedOn w:val="TableNormal"/>
    <w:next w:val="TableGrid"/>
    <w:uiPriority w:val="59"/>
    <w:rsid w:val="00D208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medium-font-size">
    <w:name w:val="has-medium-font-size"/>
    <w:basedOn w:val="Normal"/>
    <w:rsid w:val="00D20877"/>
    <w:pPr>
      <w:spacing w:before="100" w:beforeAutospacing="1" w:after="100" w:afterAutospacing="1"/>
    </w:pPr>
    <w:rPr>
      <w:rFonts w:ascii="Times New Roman" w:eastAsia="Times New Roman" w:hAnsi="Times New Roman" w:cs="Times New Roman"/>
      <w:sz w:val="24"/>
      <w:lang w:eastAsia="en-GB"/>
    </w:rPr>
  </w:style>
  <w:style w:type="table" w:styleId="GridTable4-Accent1">
    <w:name w:val="Grid Table 4 Accent 1"/>
    <w:basedOn w:val="TableNormal"/>
    <w:uiPriority w:val="49"/>
    <w:rsid w:val="00D20877"/>
    <w:rPr>
      <w:rFonts w:asciiTheme="minorHAnsi" w:hAnsiTheme="minorHAnsi"/>
      <w:sz w:val="22"/>
      <w:szCs w:val="22"/>
    </w:rPr>
    <w:tblPr>
      <w:tblStyleRowBandSize w:val="1"/>
      <w:tblStyleColBandSize w:val="1"/>
      <w:tblBorders>
        <w:top w:val="single" w:sz="4" w:space="0" w:color="B2E0ED" w:themeColor="accent1" w:themeTint="99"/>
        <w:left w:val="single" w:sz="4" w:space="0" w:color="B2E0ED" w:themeColor="accent1" w:themeTint="99"/>
        <w:bottom w:val="single" w:sz="4" w:space="0" w:color="B2E0ED" w:themeColor="accent1" w:themeTint="99"/>
        <w:right w:val="single" w:sz="4" w:space="0" w:color="B2E0ED" w:themeColor="accent1" w:themeTint="99"/>
        <w:insideH w:val="single" w:sz="4" w:space="0" w:color="B2E0ED" w:themeColor="accent1" w:themeTint="99"/>
        <w:insideV w:val="single" w:sz="4" w:space="0" w:color="B2E0ED" w:themeColor="accent1" w:themeTint="99"/>
      </w:tblBorders>
    </w:tblPr>
    <w:tblStylePr w:type="firstRow">
      <w:rPr>
        <w:b/>
        <w:bCs/>
        <w:color w:val="FFFFFF" w:themeColor="background1"/>
      </w:rPr>
      <w:tblPr/>
      <w:tcPr>
        <w:tcBorders>
          <w:top w:val="single" w:sz="4" w:space="0" w:color="7FCDE2" w:themeColor="accent1"/>
          <w:left w:val="single" w:sz="4" w:space="0" w:color="7FCDE2" w:themeColor="accent1"/>
          <w:bottom w:val="single" w:sz="4" w:space="0" w:color="7FCDE2" w:themeColor="accent1"/>
          <w:right w:val="single" w:sz="4" w:space="0" w:color="7FCDE2" w:themeColor="accent1"/>
          <w:insideH w:val="nil"/>
          <w:insideV w:val="nil"/>
        </w:tcBorders>
        <w:shd w:val="clear" w:color="auto" w:fill="7FCDE2" w:themeFill="accent1"/>
      </w:tcPr>
    </w:tblStylePr>
    <w:tblStylePr w:type="lastRow">
      <w:rPr>
        <w:b/>
        <w:bCs/>
      </w:rPr>
      <w:tblPr/>
      <w:tcPr>
        <w:tcBorders>
          <w:top w:val="double" w:sz="4" w:space="0" w:color="7FCDE2" w:themeColor="accent1"/>
        </w:tcBorders>
      </w:tcPr>
    </w:tblStylePr>
    <w:tblStylePr w:type="firstCol">
      <w:rPr>
        <w:b/>
        <w:bCs/>
      </w:rPr>
    </w:tblStylePr>
    <w:tblStylePr w:type="lastCol">
      <w:rPr>
        <w:b/>
        <w:bCs/>
      </w:rPr>
    </w:tblStylePr>
    <w:tblStylePr w:type="band1Vert">
      <w:tblPr/>
      <w:tcPr>
        <w:shd w:val="clear" w:color="auto" w:fill="E5F4F9" w:themeFill="accent1" w:themeFillTint="33"/>
      </w:tcPr>
    </w:tblStylePr>
    <w:tblStylePr w:type="band1Horz">
      <w:tblPr/>
      <w:tcPr>
        <w:shd w:val="clear" w:color="auto" w:fill="E5F4F9" w:themeFill="accent1" w:themeFillTint="33"/>
      </w:tcPr>
    </w:tblStylePr>
  </w:style>
  <w:style w:type="table" w:styleId="GridTable4-Accent2">
    <w:name w:val="Grid Table 4 Accent 2"/>
    <w:basedOn w:val="TableNormal"/>
    <w:uiPriority w:val="49"/>
    <w:rsid w:val="00D20877"/>
    <w:rPr>
      <w:sz w:val="22"/>
      <w:szCs w:val="22"/>
    </w:rPr>
    <w:tblPr>
      <w:tblStyleRowBandSize w:val="1"/>
      <w:tblStyleColBandSize w:val="1"/>
      <w:tblBorders>
        <w:top w:val="single" w:sz="4" w:space="0" w:color="64CCE2" w:themeColor="accent2" w:themeTint="99"/>
        <w:left w:val="single" w:sz="4" w:space="0" w:color="64CCE2" w:themeColor="accent2" w:themeTint="99"/>
        <w:bottom w:val="single" w:sz="4" w:space="0" w:color="64CCE2" w:themeColor="accent2" w:themeTint="99"/>
        <w:right w:val="single" w:sz="4" w:space="0" w:color="64CCE2" w:themeColor="accent2" w:themeTint="99"/>
        <w:insideH w:val="single" w:sz="4" w:space="0" w:color="64CCE2" w:themeColor="accent2" w:themeTint="99"/>
        <w:insideV w:val="single" w:sz="4" w:space="0" w:color="64CCE2" w:themeColor="accent2" w:themeTint="99"/>
      </w:tblBorders>
    </w:tblPr>
    <w:tblStylePr w:type="firstRow">
      <w:rPr>
        <w:b/>
        <w:bCs/>
        <w:color w:val="FFFFFF" w:themeColor="background1"/>
      </w:rPr>
      <w:tblPr/>
      <w:tcPr>
        <w:tcBorders>
          <w:top w:val="single" w:sz="4" w:space="0" w:color="2095AE" w:themeColor="accent2"/>
          <w:left w:val="single" w:sz="4" w:space="0" w:color="2095AE" w:themeColor="accent2"/>
          <w:bottom w:val="single" w:sz="4" w:space="0" w:color="2095AE" w:themeColor="accent2"/>
          <w:right w:val="single" w:sz="4" w:space="0" w:color="2095AE" w:themeColor="accent2"/>
          <w:insideH w:val="nil"/>
          <w:insideV w:val="nil"/>
        </w:tcBorders>
        <w:shd w:val="clear" w:color="auto" w:fill="2095AE" w:themeFill="accent2"/>
      </w:tcPr>
    </w:tblStylePr>
    <w:tblStylePr w:type="lastRow">
      <w:rPr>
        <w:b/>
        <w:bCs/>
      </w:rPr>
      <w:tblPr/>
      <w:tcPr>
        <w:tcBorders>
          <w:top w:val="double" w:sz="4" w:space="0" w:color="2095AE" w:themeColor="accent2"/>
        </w:tcBorders>
      </w:tcPr>
    </w:tblStylePr>
    <w:tblStylePr w:type="firstCol">
      <w:rPr>
        <w:b/>
        <w:bCs/>
      </w:rPr>
    </w:tblStylePr>
    <w:tblStylePr w:type="lastCol">
      <w:rPr>
        <w:b/>
        <w:bCs/>
      </w:rPr>
    </w:tblStylePr>
    <w:tblStylePr w:type="band1Vert">
      <w:tblPr/>
      <w:tcPr>
        <w:shd w:val="clear" w:color="auto" w:fill="CBEEF5" w:themeFill="accent2" w:themeFillTint="33"/>
      </w:tcPr>
    </w:tblStylePr>
    <w:tblStylePr w:type="band1Horz">
      <w:tblPr/>
      <w:tcPr>
        <w:shd w:val="clear" w:color="auto" w:fill="CBEEF5" w:themeFill="accent2" w:themeFillTint="33"/>
      </w:tcPr>
    </w:tblStylePr>
  </w:style>
  <w:style w:type="paragraph" w:customStyle="1" w:styleId="xxxmsonormal">
    <w:name w:val="x_xxmsonormal"/>
    <w:basedOn w:val="Normal"/>
    <w:rsid w:val="00D20877"/>
    <w:rPr>
      <w:rFonts w:ascii="Times New Roman" w:hAnsi="Times New Roman" w:cs="Times New Roman"/>
      <w:sz w:val="24"/>
      <w:lang w:eastAsia="en-GB"/>
    </w:rPr>
  </w:style>
  <w:style w:type="character" w:customStyle="1" w:styleId="SEBodytextChar">
    <w:name w:val="SE Body text Char"/>
    <w:basedOn w:val="DefaultParagraphFont"/>
    <w:link w:val="SEBodytext"/>
    <w:rsid w:val="00D20877"/>
    <w:rPr>
      <w:color w:val="555555"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7499">
      <w:bodyDiv w:val="1"/>
      <w:marLeft w:val="0"/>
      <w:marRight w:val="0"/>
      <w:marTop w:val="0"/>
      <w:marBottom w:val="0"/>
      <w:divBdr>
        <w:top w:val="none" w:sz="0" w:space="0" w:color="auto"/>
        <w:left w:val="none" w:sz="0" w:space="0" w:color="auto"/>
        <w:bottom w:val="none" w:sz="0" w:space="0" w:color="auto"/>
        <w:right w:val="none" w:sz="0" w:space="0" w:color="auto"/>
      </w:divBdr>
    </w:div>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etts\Desktop\SE%20South%20West%20word%20template.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5A3A2D7-C94B-433E-BE87-401391CE1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 South West word template</Template>
  <TotalTime>0</TotalTime>
  <Pages>3</Pages>
  <Words>1094</Words>
  <Characters>6241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Roger Downing</cp:lastModifiedBy>
  <cp:revision>2</cp:revision>
  <cp:lastPrinted>2023-07-13T14:28:00Z</cp:lastPrinted>
  <dcterms:created xsi:type="dcterms:W3CDTF">2026-08-03T08:39:00Z</dcterms:created>
  <dcterms:modified xsi:type="dcterms:W3CDTF">2026-08-03T08:39:00Z</dcterms:modified>
</cp:coreProperties>
</file>