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0514" w14:textId="77777777" w:rsidR="003B07CC" w:rsidRDefault="00C244E9" w:rsidP="003B07CC">
      <w:r>
        <w:rPr>
          <w:b/>
          <w:bCs/>
        </w:rPr>
        <w:t>Attendees:</w:t>
      </w:r>
      <w:r>
        <w:rPr>
          <w:b/>
          <w:bCs/>
        </w:rPr>
        <w:tab/>
      </w:r>
      <w:r w:rsidRPr="00C244E9">
        <w:t>Simon</w:t>
      </w:r>
      <w:r>
        <w:t xml:space="preserve"> Tomlinson, Water Polo Committee Chair</w:t>
      </w:r>
    </w:p>
    <w:p w14:paraId="0D51A816" w14:textId="77777777" w:rsidR="00C244E9" w:rsidRDefault="00C244E9" w:rsidP="003B07CC">
      <w:r>
        <w:tab/>
      </w:r>
      <w:r>
        <w:tab/>
        <w:t>Nick Purslow, Joint Water Polo Manager</w:t>
      </w:r>
    </w:p>
    <w:p w14:paraId="10AA02FA" w14:textId="77777777" w:rsidR="00C244E9" w:rsidRDefault="00C244E9" w:rsidP="003B07CC">
      <w:r>
        <w:tab/>
      </w:r>
      <w:r>
        <w:tab/>
        <w:t>Nick Hume, Girls Head Coach</w:t>
      </w:r>
    </w:p>
    <w:p w14:paraId="6540E006" w14:textId="77777777" w:rsidR="00C244E9" w:rsidRDefault="00C244E9" w:rsidP="003B07CC">
      <w:r>
        <w:tab/>
      </w:r>
      <w:r>
        <w:tab/>
        <w:t>John Spicer, Boys Head Coach</w:t>
      </w:r>
    </w:p>
    <w:p w14:paraId="04DF30A8" w14:textId="77777777" w:rsidR="00C244E9" w:rsidRDefault="00C244E9" w:rsidP="003B07CC">
      <w:r>
        <w:tab/>
      </w:r>
      <w:r>
        <w:tab/>
        <w:t>Sue Webb, Assistant Girls Coach</w:t>
      </w:r>
    </w:p>
    <w:p w14:paraId="015A54C8" w14:textId="77777777" w:rsidR="00C244E9" w:rsidRDefault="00C244E9" w:rsidP="003B07CC">
      <w:r>
        <w:tab/>
      </w:r>
      <w:r>
        <w:tab/>
        <w:t>Andrew Smart, Board Representative</w:t>
      </w:r>
    </w:p>
    <w:p w14:paraId="01733588" w14:textId="77777777" w:rsidR="00C244E9" w:rsidRDefault="00C244E9" w:rsidP="003B07CC">
      <w:r>
        <w:tab/>
      </w:r>
      <w:r>
        <w:tab/>
        <w:t xml:space="preserve">Toby Hogg, Cornwall </w:t>
      </w:r>
      <w:r w:rsidR="005C5D6A">
        <w:t xml:space="preserve">ASA </w:t>
      </w:r>
      <w:r>
        <w:t>Representative</w:t>
      </w:r>
    </w:p>
    <w:p w14:paraId="3BD950B7" w14:textId="77777777" w:rsidR="00C244E9" w:rsidRDefault="00C244E9" w:rsidP="003B07CC">
      <w:r>
        <w:tab/>
      </w:r>
      <w:r>
        <w:tab/>
        <w:t xml:space="preserve">Laura </w:t>
      </w:r>
      <w:r w:rsidR="005C5D6A">
        <w:t>Kania, Gloucester County ASA Representative</w:t>
      </w:r>
    </w:p>
    <w:p w14:paraId="1AFA4533" w14:textId="77777777" w:rsidR="005C5D6A" w:rsidRDefault="005C5D6A" w:rsidP="003B07CC">
      <w:r>
        <w:tab/>
      </w:r>
      <w:r>
        <w:tab/>
        <w:t>Dominic Granville, Boys Administrator</w:t>
      </w:r>
    </w:p>
    <w:p w14:paraId="0E3D700D" w14:textId="77777777" w:rsidR="005C5D6A" w:rsidRDefault="005C5D6A" w:rsidP="003B07CC">
      <w:r>
        <w:tab/>
      </w:r>
      <w:r>
        <w:tab/>
        <w:t>Glen Mitchell, Dorset ASA Representative</w:t>
      </w:r>
    </w:p>
    <w:p w14:paraId="660050E0" w14:textId="77777777" w:rsidR="005C5D6A" w:rsidRDefault="005C5D6A" w:rsidP="003B07CC">
      <w:r>
        <w:tab/>
      </w:r>
      <w:r>
        <w:tab/>
        <w:t>Brad Poole, Somerset ASA Representative</w:t>
      </w:r>
    </w:p>
    <w:p w14:paraId="352B9D62" w14:textId="77777777" w:rsidR="005C5D6A" w:rsidRDefault="005C5D6A" w:rsidP="003B07CC">
      <w:r>
        <w:tab/>
      </w:r>
      <w:r>
        <w:tab/>
        <w:t>Jim Robinson, Water Polo Finance Officer</w:t>
      </w:r>
    </w:p>
    <w:p w14:paraId="654183AE" w14:textId="77777777" w:rsidR="005C5D6A" w:rsidRPr="00C244E9" w:rsidRDefault="005C5D6A" w:rsidP="003B07CC">
      <w:r>
        <w:tab/>
      </w:r>
      <w:r>
        <w:tab/>
        <w:t>Steve Williams, SESW Regional Manager.</w:t>
      </w:r>
    </w:p>
    <w:p w14:paraId="1D658434" w14:textId="77777777" w:rsidR="00E7414B" w:rsidRDefault="005C5D6A" w:rsidP="00C35AB5">
      <w:r>
        <w:t>Apologies:</w:t>
      </w:r>
      <w:r>
        <w:tab/>
        <w:t>Mike Coles, SESW Regional Chair</w:t>
      </w:r>
    </w:p>
    <w:p w14:paraId="5A8D7822" w14:textId="77777777" w:rsidR="005C5D6A" w:rsidRDefault="005C5D6A" w:rsidP="00C35AB5">
      <w:r>
        <w:tab/>
      </w:r>
      <w:r>
        <w:tab/>
        <w:t>Sarah Purslow, SESW Regional Water Polo Manager (Joint)</w:t>
      </w:r>
    </w:p>
    <w:p w14:paraId="0046A7DE" w14:textId="77777777" w:rsidR="005C5D6A" w:rsidRDefault="005C5D6A" w:rsidP="00C35AB5">
      <w:r>
        <w:tab/>
      </w:r>
      <w:r>
        <w:tab/>
        <w:t>Phil Whiting, BWWPL Representative</w:t>
      </w:r>
    </w:p>
    <w:p w14:paraId="31A29843" w14:textId="77777777" w:rsidR="005C5D6A" w:rsidRDefault="005C5D6A" w:rsidP="00C35AB5">
      <w:r>
        <w:tab/>
      </w:r>
      <w:r>
        <w:tab/>
        <w:t>Chris Selby, Wiltshire ASA Representative</w:t>
      </w:r>
    </w:p>
    <w:p w14:paraId="45B8070D" w14:textId="77777777" w:rsidR="005C5D6A" w:rsidRDefault="005C5D6A" w:rsidP="00C35AB5">
      <w:r>
        <w:tab/>
      </w:r>
      <w:r>
        <w:tab/>
        <w:t xml:space="preserve">Kit Greenslade, Devon ASA </w:t>
      </w:r>
      <w:proofErr w:type="spellStart"/>
      <w:r>
        <w:t>Represtative</w:t>
      </w:r>
      <w:proofErr w:type="spellEnd"/>
    </w:p>
    <w:p w14:paraId="3FF3553D" w14:textId="77777777" w:rsidR="005C5D6A" w:rsidRDefault="005C5D6A" w:rsidP="00C35AB5"/>
    <w:p w14:paraId="7519E4FE" w14:textId="77777777" w:rsidR="005C5D6A" w:rsidRPr="007D2EC8" w:rsidRDefault="005C5D6A" w:rsidP="005C5D6A">
      <w:pPr>
        <w:pStyle w:val="ListParagraph"/>
        <w:numPr>
          <w:ilvl w:val="0"/>
          <w:numId w:val="17"/>
        </w:numPr>
        <w:rPr>
          <w:b/>
          <w:bCs/>
        </w:rPr>
      </w:pPr>
      <w:r w:rsidRPr="007D2EC8">
        <w:rPr>
          <w:b/>
          <w:bCs/>
        </w:rPr>
        <w:t>Welcome:</w:t>
      </w:r>
    </w:p>
    <w:p w14:paraId="7D72CA53" w14:textId="77777777" w:rsidR="005C5D6A" w:rsidRDefault="005C5D6A" w:rsidP="005C5D6A">
      <w:pPr>
        <w:pStyle w:val="ListParagraph"/>
        <w:numPr>
          <w:ilvl w:val="1"/>
          <w:numId w:val="17"/>
        </w:numPr>
      </w:pPr>
      <w:r>
        <w:t>Simon Tomlinson welcomed all members to the meeting.</w:t>
      </w:r>
    </w:p>
    <w:p w14:paraId="37C8BB47" w14:textId="77777777" w:rsidR="005C5D6A" w:rsidRPr="007D2EC8" w:rsidRDefault="005C5D6A" w:rsidP="005C5D6A">
      <w:pPr>
        <w:pStyle w:val="ListParagraph"/>
        <w:numPr>
          <w:ilvl w:val="0"/>
          <w:numId w:val="17"/>
        </w:numPr>
        <w:rPr>
          <w:b/>
          <w:bCs/>
        </w:rPr>
      </w:pPr>
      <w:r w:rsidRPr="007D2EC8">
        <w:rPr>
          <w:b/>
          <w:bCs/>
        </w:rPr>
        <w:t>South West &amp; Swim England Updates</w:t>
      </w:r>
    </w:p>
    <w:p w14:paraId="2AC566A4" w14:textId="77777777" w:rsidR="005C5D6A" w:rsidRDefault="005C5D6A" w:rsidP="005C5D6A">
      <w:pPr>
        <w:pStyle w:val="ListParagraph"/>
        <w:numPr>
          <w:ilvl w:val="1"/>
          <w:numId w:val="17"/>
        </w:numPr>
      </w:pPr>
      <w:r>
        <w:t>No update received</w:t>
      </w:r>
    </w:p>
    <w:p w14:paraId="71FF5EDE" w14:textId="77777777" w:rsidR="005C5D6A" w:rsidRPr="007D2EC8" w:rsidRDefault="005C5D6A" w:rsidP="005C5D6A">
      <w:pPr>
        <w:pStyle w:val="ListParagraph"/>
        <w:numPr>
          <w:ilvl w:val="0"/>
          <w:numId w:val="17"/>
        </w:numPr>
        <w:rPr>
          <w:b/>
          <w:bCs/>
        </w:rPr>
      </w:pPr>
      <w:r w:rsidRPr="007D2EC8">
        <w:rPr>
          <w:b/>
          <w:bCs/>
        </w:rPr>
        <w:t>Finance</w:t>
      </w:r>
    </w:p>
    <w:p w14:paraId="6CE75AD0" w14:textId="77777777" w:rsidR="005C5D6A" w:rsidRDefault="005C5D6A" w:rsidP="005C5D6A">
      <w:pPr>
        <w:pStyle w:val="ListParagraph"/>
        <w:numPr>
          <w:ilvl w:val="1"/>
          <w:numId w:val="17"/>
        </w:numPr>
      </w:pPr>
      <w:r>
        <w:t>It was unclear as no information had been received from the Finance Director of the region.</w:t>
      </w:r>
    </w:p>
    <w:p w14:paraId="0293DA9F" w14:textId="77777777" w:rsidR="005C5D6A" w:rsidRDefault="005C5D6A" w:rsidP="005C5D6A">
      <w:pPr>
        <w:pStyle w:val="ListParagraph"/>
        <w:numPr>
          <w:ilvl w:val="1"/>
          <w:numId w:val="17"/>
        </w:numPr>
      </w:pPr>
      <w:r>
        <w:t>The budgets that had been supplied had been made cost neutral.</w:t>
      </w:r>
    </w:p>
    <w:p w14:paraId="7D36BF61" w14:textId="77777777" w:rsidR="005C5D6A" w:rsidRDefault="005C5D6A" w:rsidP="005C5D6A">
      <w:pPr>
        <w:pStyle w:val="ListParagraph"/>
        <w:numPr>
          <w:ilvl w:val="1"/>
          <w:numId w:val="17"/>
        </w:numPr>
      </w:pPr>
      <w:r>
        <w:t>Andrew Smart, the Board representative, would speak with the Finance Director and report back to Simon Tomlinson, Sarah and Nick Purslow.</w:t>
      </w:r>
    </w:p>
    <w:p w14:paraId="3858E03B" w14:textId="77777777" w:rsidR="005C5D6A" w:rsidRPr="007D2EC8" w:rsidRDefault="005C5D6A" w:rsidP="005C5D6A">
      <w:pPr>
        <w:pStyle w:val="ListParagraph"/>
        <w:numPr>
          <w:ilvl w:val="0"/>
          <w:numId w:val="17"/>
        </w:numPr>
        <w:rPr>
          <w:b/>
          <w:bCs/>
        </w:rPr>
      </w:pPr>
      <w:r w:rsidRPr="007D2EC8">
        <w:rPr>
          <w:b/>
          <w:bCs/>
        </w:rPr>
        <w:t>Coaches’ Updates</w:t>
      </w:r>
    </w:p>
    <w:p w14:paraId="449F08E1" w14:textId="77777777" w:rsidR="005C5D6A" w:rsidRDefault="005C5D6A" w:rsidP="005C5D6A">
      <w:pPr>
        <w:pStyle w:val="ListParagraph"/>
        <w:numPr>
          <w:ilvl w:val="1"/>
          <w:numId w:val="17"/>
        </w:numPr>
      </w:pPr>
      <w:r>
        <w:t>No reports were given.</w:t>
      </w:r>
    </w:p>
    <w:p w14:paraId="24248A97" w14:textId="77777777" w:rsidR="005C5D6A" w:rsidRPr="007D2EC8" w:rsidRDefault="005C5D6A" w:rsidP="005C5D6A">
      <w:pPr>
        <w:pStyle w:val="ListParagraph"/>
        <w:numPr>
          <w:ilvl w:val="0"/>
          <w:numId w:val="17"/>
        </w:numPr>
        <w:rPr>
          <w:b/>
          <w:bCs/>
        </w:rPr>
      </w:pPr>
      <w:r w:rsidRPr="007D2EC8">
        <w:rPr>
          <w:b/>
          <w:bCs/>
        </w:rPr>
        <w:t>Future Courses</w:t>
      </w:r>
    </w:p>
    <w:p w14:paraId="5E6D7114" w14:textId="77777777" w:rsidR="007D2EC8" w:rsidRDefault="007D2EC8" w:rsidP="007D2EC8">
      <w:pPr>
        <w:pStyle w:val="NormalWeb"/>
        <w:numPr>
          <w:ilvl w:val="1"/>
          <w:numId w:val="17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RTC remains well supported with a good number of boys attending. </w:t>
      </w:r>
    </w:p>
    <w:p w14:paraId="0AEA59E5" w14:textId="5FC7B31E" w:rsidR="007D2EC8" w:rsidRDefault="007D2EC8" w:rsidP="00255692">
      <w:pPr>
        <w:pStyle w:val="NormalWeb"/>
        <w:numPr>
          <w:ilvl w:val="1"/>
          <w:numId w:val="17"/>
        </w:numPr>
        <w:spacing w:before="0" w:beforeAutospacing="0" w:after="0" w:afterAutospacing="0"/>
      </w:pPr>
      <w:r w:rsidRPr="007D2EC8">
        <w:rPr>
          <w:rFonts w:ascii="Arial" w:hAnsi="Arial" w:cs="Arial"/>
          <w:color w:val="000000"/>
          <w:sz w:val="22"/>
          <w:szCs w:val="22"/>
        </w:rPr>
        <w:t>Push for additional girls required as currently combined age group session due to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D2EC8">
        <w:rPr>
          <w:rFonts w:ascii="Arial" w:hAnsi="Arial" w:cs="Arial"/>
          <w:color w:val="000000"/>
          <w:sz w:val="22"/>
          <w:szCs w:val="22"/>
        </w:rPr>
        <w:t>lower numbers.</w:t>
      </w:r>
    </w:p>
    <w:p w14:paraId="28E57715" w14:textId="64E8DF48" w:rsidR="005C5D6A" w:rsidRPr="007D2EC8" w:rsidRDefault="007D2EC8" w:rsidP="007D2EC8">
      <w:pPr>
        <w:pStyle w:val="ListParagraph"/>
        <w:numPr>
          <w:ilvl w:val="0"/>
          <w:numId w:val="17"/>
        </w:numPr>
        <w:rPr>
          <w:b/>
          <w:bCs/>
        </w:rPr>
      </w:pPr>
      <w:r w:rsidRPr="007D2EC8">
        <w:rPr>
          <w:b/>
          <w:bCs/>
        </w:rPr>
        <w:t>Inter-County Competition</w:t>
      </w:r>
    </w:p>
    <w:p w14:paraId="4620FA92" w14:textId="77777777" w:rsidR="007D2EC8" w:rsidRPr="007D2EC8" w:rsidRDefault="007D2EC8" w:rsidP="007D2EC8">
      <w:pPr>
        <w:pStyle w:val="ListParagraph"/>
        <w:numPr>
          <w:ilvl w:val="1"/>
          <w:numId w:val="17"/>
        </w:numPr>
      </w:pPr>
      <w:r w:rsidRPr="007D2EC8">
        <w:rPr>
          <w:rFonts w:cs="Arial"/>
          <w:color w:val="000000"/>
          <w:sz w:val="22"/>
          <w:szCs w:val="22"/>
        </w:rPr>
        <w:t>Proposed to run U11’s / U13’s / U15’s / U17's (U11’s / U13’</w:t>
      </w:r>
      <w:proofErr w:type="gramStart"/>
      <w:r w:rsidRPr="007D2EC8">
        <w:rPr>
          <w:rFonts w:cs="Arial"/>
          <w:color w:val="000000"/>
          <w:sz w:val="22"/>
          <w:szCs w:val="22"/>
        </w:rPr>
        <w:t>s ,Mixed</w:t>
      </w:r>
      <w:proofErr w:type="gramEnd"/>
      <w:r w:rsidRPr="007D2EC8">
        <w:rPr>
          <w:rFonts w:cs="Arial"/>
          <w:color w:val="000000"/>
          <w:sz w:val="22"/>
          <w:szCs w:val="22"/>
        </w:rPr>
        <w:t>)</w:t>
      </w:r>
    </w:p>
    <w:p w14:paraId="7A397A2E" w14:textId="3A3B0CEA" w:rsidR="007D2EC8" w:rsidRPr="007D2EC8" w:rsidRDefault="007D2EC8" w:rsidP="007D2EC8">
      <w:pPr>
        <w:pStyle w:val="ListParagraph"/>
        <w:numPr>
          <w:ilvl w:val="1"/>
          <w:numId w:val="17"/>
        </w:numPr>
      </w:pPr>
      <w:r w:rsidRPr="007D2EC8">
        <w:rPr>
          <w:rFonts w:cs="Arial"/>
          <w:color w:val="000000"/>
          <w:sz w:val="22"/>
          <w:szCs w:val="22"/>
        </w:rPr>
        <w:t xml:space="preserve">Overaged players to be assessed on a </w:t>
      </w:r>
      <w:proofErr w:type="gramStart"/>
      <w:r w:rsidRPr="007D2EC8">
        <w:rPr>
          <w:rFonts w:cs="Arial"/>
          <w:color w:val="000000"/>
          <w:sz w:val="22"/>
          <w:szCs w:val="22"/>
        </w:rPr>
        <w:t>case by case</w:t>
      </w:r>
      <w:proofErr w:type="gramEnd"/>
      <w:r w:rsidRPr="007D2EC8">
        <w:rPr>
          <w:rFonts w:cs="Arial"/>
          <w:color w:val="000000"/>
          <w:sz w:val="22"/>
          <w:szCs w:val="22"/>
        </w:rPr>
        <w:t xml:space="preserve"> basis</w:t>
      </w:r>
      <w:r>
        <w:rPr>
          <w:rFonts w:cs="Arial"/>
          <w:color w:val="000000"/>
          <w:sz w:val="22"/>
          <w:szCs w:val="22"/>
        </w:rPr>
        <w:t>.</w:t>
      </w:r>
    </w:p>
    <w:p w14:paraId="0A1135A5" w14:textId="3CEB2EF8" w:rsidR="007D2EC8" w:rsidRPr="007D2EC8" w:rsidRDefault="007D2EC8" w:rsidP="007D2EC8">
      <w:pPr>
        <w:pStyle w:val="ListParagraph"/>
        <w:numPr>
          <w:ilvl w:val="1"/>
          <w:numId w:val="17"/>
        </w:numPr>
      </w:pPr>
      <w:r w:rsidRPr="007D2EC8">
        <w:rPr>
          <w:rFonts w:cs="Arial"/>
          <w:color w:val="000000"/>
          <w:sz w:val="22"/>
          <w:szCs w:val="22"/>
        </w:rPr>
        <w:t xml:space="preserve">Players to be eligible for the County of their </w:t>
      </w:r>
      <w:proofErr w:type="gramStart"/>
      <w:r w:rsidRPr="007D2EC8">
        <w:rPr>
          <w:rFonts w:cs="Arial"/>
          <w:color w:val="000000"/>
          <w:sz w:val="22"/>
          <w:szCs w:val="22"/>
        </w:rPr>
        <w:t>Fee Paying</w:t>
      </w:r>
      <w:proofErr w:type="gramEnd"/>
      <w:r w:rsidRPr="007D2EC8">
        <w:rPr>
          <w:rFonts w:cs="Arial"/>
          <w:color w:val="000000"/>
          <w:sz w:val="22"/>
          <w:szCs w:val="22"/>
        </w:rPr>
        <w:t xml:space="preserve"> Club</w:t>
      </w:r>
      <w:r>
        <w:rPr>
          <w:rFonts w:cs="Arial"/>
          <w:color w:val="000000"/>
          <w:sz w:val="22"/>
          <w:szCs w:val="22"/>
        </w:rPr>
        <w:t>.</w:t>
      </w:r>
    </w:p>
    <w:p w14:paraId="0E0966B4" w14:textId="77777777" w:rsidR="007D2EC8" w:rsidRPr="007D2EC8" w:rsidRDefault="007D2EC8" w:rsidP="00C35AB5">
      <w:pPr>
        <w:pStyle w:val="ListParagraph"/>
        <w:numPr>
          <w:ilvl w:val="1"/>
          <w:numId w:val="17"/>
        </w:numPr>
      </w:pPr>
      <w:r w:rsidRPr="007D2EC8">
        <w:rPr>
          <w:rFonts w:cs="Arial"/>
          <w:color w:val="000000"/>
          <w:sz w:val="22"/>
          <w:szCs w:val="22"/>
        </w:rPr>
        <w:t>Entry Fee: £130 tbc</w:t>
      </w:r>
      <w:r>
        <w:rPr>
          <w:rFonts w:cs="Arial"/>
          <w:color w:val="000000"/>
          <w:sz w:val="22"/>
          <w:szCs w:val="22"/>
        </w:rPr>
        <w:t xml:space="preserve"> (post committee note: Now £140 per entry).</w:t>
      </w:r>
    </w:p>
    <w:p w14:paraId="7F2F3FE5" w14:textId="77777777" w:rsidR="007D2EC8" w:rsidRPr="007D2EC8" w:rsidRDefault="007D2EC8" w:rsidP="007D2EC8">
      <w:pPr>
        <w:pStyle w:val="ListParagraph"/>
        <w:numPr>
          <w:ilvl w:val="0"/>
          <w:numId w:val="17"/>
        </w:numPr>
        <w:rPr>
          <w:b/>
          <w:bCs/>
        </w:rPr>
      </w:pPr>
      <w:r w:rsidRPr="007D2EC8">
        <w:rPr>
          <w:rFonts w:cs="Arial"/>
          <w:b/>
          <w:bCs/>
          <w:color w:val="000000"/>
          <w:sz w:val="22"/>
          <w:szCs w:val="22"/>
        </w:rPr>
        <w:t>2027 and Beyond:</w:t>
      </w:r>
    </w:p>
    <w:p w14:paraId="0A5B590E" w14:textId="77777777" w:rsidR="007D2EC8" w:rsidRPr="007D2EC8" w:rsidRDefault="007D2EC8" w:rsidP="007D2EC8">
      <w:pPr>
        <w:pStyle w:val="ListParagraph"/>
        <w:numPr>
          <w:ilvl w:val="1"/>
          <w:numId w:val="17"/>
        </w:numPr>
        <w:rPr>
          <w:rFonts w:ascii="Times New Roman" w:eastAsia="Times New Roman" w:hAnsi="Times New Roman" w:cs="Times New Roman"/>
          <w:sz w:val="24"/>
          <w:lang w:eastAsia="en-GB"/>
        </w:rPr>
      </w:pPr>
      <w:r w:rsidRPr="007D2EC8">
        <w:rPr>
          <w:rFonts w:eastAsia="Times New Roman" w:cs="Arial"/>
          <w:color w:val="000000"/>
          <w:sz w:val="22"/>
          <w:szCs w:val="22"/>
          <w:lang w:eastAsia="en-GB"/>
        </w:rPr>
        <w:t>Proposal to run RTC as a two-tiered approach with Development and Performance</w:t>
      </w:r>
      <w:r>
        <w:rPr>
          <w:rFonts w:eastAsia="Times New Roman" w:cs="Arial"/>
          <w:color w:val="000000"/>
          <w:sz w:val="22"/>
          <w:szCs w:val="22"/>
          <w:lang w:eastAsia="en-GB"/>
        </w:rPr>
        <w:t xml:space="preserve"> </w:t>
      </w:r>
      <w:r w:rsidRPr="007D2EC8">
        <w:rPr>
          <w:rFonts w:eastAsia="Times New Roman" w:cs="Arial"/>
          <w:color w:val="000000"/>
          <w:sz w:val="22"/>
          <w:szCs w:val="22"/>
          <w:lang w:eastAsia="en-GB"/>
        </w:rPr>
        <w:t>Groups.</w:t>
      </w:r>
    </w:p>
    <w:p w14:paraId="00D64FA1" w14:textId="37F255CB" w:rsidR="007D2EC8" w:rsidRPr="007D2EC8" w:rsidRDefault="007D2EC8" w:rsidP="001E29F8">
      <w:pPr>
        <w:pStyle w:val="ListParagraph"/>
        <w:numPr>
          <w:ilvl w:val="1"/>
          <w:numId w:val="17"/>
        </w:numPr>
        <w:rPr>
          <w:rFonts w:ascii="Times New Roman" w:eastAsia="Times New Roman" w:hAnsi="Times New Roman" w:cs="Times New Roman"/>
          <w:sz w:val="24"/>
          <w:lang w:eastAsia="en-GB"/>
        </w:rPr>
      </w:pPr>
      <w:r w:rsidRPr="007D2EC8">
        <w:rPr>
          <w:rFonts w:eastAsia="Times New Roman" w:cs="Arial"/>
          <w:color w:val="000000"/>
          <w:sz w:val="22"/>
          <w:szCs w:val="22"/>
          <w:lang w:eastAsia="en-GB"/>
        </w:rPr>
        <w:t>Potential for Development Group to be taken around the Region to encourage wider participation and involvement/development of coaches not currently attending</w:t>
      </w:r>
      <w:r>
        <w:rPr>
          <w:rFonts w:eastAsia="Times New Roman" w:cs="Arial"/>
          <w:color w:val="000000"/>
          <w:sz w:val="22"/>
          <w:szCs w:val="22"/>
          <w:lang w:eastAsia="en-GB"/>
        </w:rPr>
        <w:t xml:space="preserve"> RTC.</w:t>
      </w:r>
    </w:p>
    <w:p w14:paraId="0A9558DA" w14:textId="3C4713B9" w:rsidR="007D2EC8" w:rsidRPr="007D2EC8" w:rsidRDefault="007D2EC8" w:rsidP="007134CC">
      <w:pPr>
        <w:pStyle w:val="ListParagraph"/>
        <w:numPr>
          <w:ilvl w:val="1"/>
          <w:numId w:val="17"/>
        </w:numPr>
        <w:rPr>
          <w:rFonts w:ascii="Times New Roman" w:eastAsia="Times New Roman" w:hAnsi="Times New Roman" w:cs="Times New Roman"/>
          <w:sz w:val="24"/>
          <w:lang w:eastAsia="en-GB"/>
        </w:rPr>
      </w:pPr>
      <w:r w:rsidRPr="007D2EC8">
        <w:rPr>
          <w:rFonts w:eastAsia="Times New Roman" w:cs="Arial"/>
          <w:color w:val="000000"/>
          <w:sz w:val="22"/>
          <w:szCs w:val="22"/>
          <w:lang w:eastAsia="en-GB"/>
        </w:rPr>
        <w:t xml:space="preserve">Performance group to be selected from the Development Group by age groups (U14’s / U16’s) and will be held at </w:t>
      </w:r>
      <w:proofErr w:type="spellStart"/>
      <w:r w:rsidRPr="007D2EC8">
        <w:rPr>
          <w:rFonts w:eastAsia="Times New Roman" w:cs="Arial"/>
          <w:color w:val="000000"/>
          <w:sz w:val="22"/>
          <w:szCs w:val="22"/>
          <w:lang w:eastAsia="en-GB"/>
        </w:rPr>
        <w:t>Milfield</w:t>
      </w:r>
      <w:proofErr w:type="spellEnd"/>
      <w:r w:rsidRPr="007D2EC8">
        <w:rPr>
          <w:rFonts w:eastAsia="Times New Roman" w:cs="Arial"/>
          <w:color w:val="000000"/>
          <w:sz w:val="22"/>
          <w:szCs w:val="22"/>
          <w:lang w:eastAsia="en-GB"/>
        </w:rPr>
        <w:t>.</w:t>
      </w:r>
    </w:p>
    <w:p w14:paraId="2D281581" w14:textId="77777777" w:rsidR="007D2EC8" w:rsidRPr="007D2EC8" w:rsidRDefault="007D2EC8" w:rsidP="00C9552F">
      <w:pPr>
        <w:pStyle w:val="ListParagraph"/>
        <w:numPr>
          <w:ilvl w:val="1"/>
          <w:numId w:val="17"/>
        </w:numPr>
      </w:pPr>
      <w:r w:rsidRPr="007D2EC8">
        <w:rPr>
          <w:rFonts w:eastAsia="Times New Roman" w:cs="Arial"/>
          <w:color w:val="000000"/>
          <w:sz w:val="22"/>
          <w:szCs w:val="22"/>
          <w:lang w:eastAsia="en-GB"/>
        </w:rPr>
        <w:t xml:space="preserve">Coach / Assistant Coach practical assessments are typically held during RTC. This is not ideal when trying to deliver a consistent level of coaching and having to adjust sessions and assist with assessments. Consideration should be given to going back </w:t>
      </w:r>
      <w:r w:rsidRPr="007D2EC8">
        <w:rPr>
          <w:rFonts w:eastAsia="Times New Roman" w:cs="Arial"/>
          <w:color w:val="000000"/>
          <w:sz w:val="22"/>
          <w:szCs w:val="22"/>
          <w:lang w:eastAsia="en-GB"/>
        </w:rPr>
        <w:lastRenderedPageBreak/>
        <w:t>to doing the practical assessments within the clubs. Next courses proposed for September. MC to send email request notification for interest.</w:t>
      </w:r>
    </w:p>
    <w:p w14:paraId="076CA2A5" w14:textId="77777777" w:rsidR="007D2EC8" w:rsidRPr="007D2EC8" w:rsidRDefault="007D2EC8" w:rsidP="00C9552F">
      <w:pPr>
        <w:pStyle w:val="ListParagraph"/>
        <w:numPr>
          <w:ilvl w:val="1"/>
          <w:numId w:val="17"/>
        </w:numPr>
      </w:pPr>
      <w:r>
        <w:rPr>
          <w:rFonts w:eastAsia="Times New Roman" w:cs="Arial"/>
          <w:color w:val="000000"/>
          <w:sz w:val="22"/>
          <w:szCs w:val="22"/>
          <w:lang w:eastAsia="en-GB"/>
        </w:rPr>
        <w:t>Millfield to be booked for 2027 by the water polo managers.</w:t>
      </w:r>
    </w:p>
    <w:p w14:paraId="7A29B396" w14:textId="77777777" w:rsidR="007D2EC8" w:rsidRDefault="007D2EC8" w:rsidP="007D2EC8">
      <w:r>
        <w:t>Meeting Closed</w:t>
      </w:r>
    </w:p>
    <w:p w14:paraId="06162B43" w14:textId="6C1081F2" w:rsidR="005C5D6A" w:rsidRPr="00C244E9" w:rsidRDefault="007D2EC8" w:rsidP="007D2EC8">
      <w:r>
        <w:t>No future dates proposed</w:t>
      </w:r>
      <w:r w:rsidR="005C5D6A">
        <w:tab/>
      </w:r>
      <w:r w:rsidR="005C5D6A">
        <w:tab/>
      </w:r>
    </w:p>
    <w:sectPr w:rsidR="005C5D6A" w:rsidRPr="00C244E9" w:rsidSect="0034381D">
      <w:headerReference w:type="default" r:id="rId8"/>
      <w:headerReference w:type="first" r:id="rId9"/>
      <w:pgSz w:w="11900" w:h="16840"/>
      <w:pgMar w:top="1174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74EB8" w14:textId="77777777" w:rsidR="005E1796" w:rsidRDefault="005E1796" w:rsidP="00362075">
      <w:r>
        <w:separator/>
      </w:r>
    </w:p>
  </w:endnote>
  <w:endnote w:type="continuationSeparator" w:id="0">
    <w:p w14:paraId="6ED4C39F" w14:textId="77777777" w:rsidR="005E1796" w:rsidRDefault="005E1796" w:rsidP="0036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19009" w14:textId="77777777" w:rsidR="005E1796" w:rsidRDefault="005E1796" w:rsidP="00362075">
      <w:r>
        <w:separator/>
      </w:r>
    </w:p>
  </w:footnote>
  <w:footnote w:type="continuationSeparator" w:id="0">
    <w:p w14:paraId="4E9D0162" w14:textId="77777777" w:rsidR="005E1796" w:rsidRDefault="005E1796" w:rsidP="00362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99CF" w14:textId="77777777" w:rsidR="00362075" w:rsidRPr="00362075" w:rsidRDefault="00B578AC" w:rsidP="00362075"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63E1D8ED" wp14:editId="6A4BF5DB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36240" cy="10660320"/>
          <wp:effectExtent l="0" t="0" r="762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 Word Templat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240" cy="10660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F7656" w14:textId="77777777" w:rsidR="002F2E4E" w:rsidRDefault="00C244E9" w:rsidP="00013DF6">
    <w:pPr>
      <w:pStyle w:val="SEHeader"/>
      <w:rPr>
        <w:noProof/>
        <w:lang w:eastAsia="en-GB"/>
      </w:rPr>
    </w:pPr>
    <w:r>
      <w:rPr>
        <w:noProof/>
        <w:lang w:eastAsia="en-GB"/>
      </w:rPr>
      <w:t>Minutes</w:t>
    </w:r>
  </w:p>
  <w:p w14:paraId="2BABBBC0" w14:textId="77777777" w:rsidR="00E7414B" w:rsidRDefault="00C244E9" w:rsidP="00E7414B">
    <w:pPr>
      <w:pStyle w:val="SESubheaderintropara"/>
      <w:rPr>
        <w:noProof/>
        <w:lang w:eastAsia="en-GB"/>
      </w:rPr>
    </w:pPr>
    <w:r>
      <w:rPr>
        <w:noProof/>
        <w:lang w:eastAsia="en-GB"/>
      </w:rPr>
      <w:t>Water Polo Technical Committee,</w:t>
    </w:r>
    <w:r>
      <w:rPr>
        <w:noProof/>
        <w:lang w:eastAsia="en-GB"/>
      </w:rPr>
      <w:br/>
      <w:t>held on Monday, June 15</w:t>
    </w:r>
    <w:r w:rsidRPr="00C244E9">
      <w:rPr>
        <w:noProof/>
        <w:vertAlign w:val="superscript"/>
        <w:lang w:eastAsia="en-GB"/>
      </w:rPr>
      <w:t>th</w:t>
    </w:r>
    <w:r>
      <w:rPr>
        <w:noProof/>
        <w:lang w:eastAsia="en-GB"/>
      </w:rPr>
      <w:t>, 2026, via Zoom</w:t>
    </w:r>
  </w:p>
  <w:p w14:paraId="764E8DE9" w14:textId="77777777" w:rsidR="0034381D" w:rsidRDefault="002D4606" w:rsidP="002F2E4E"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7F23B2C3" wp14:editId="178DEBB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955279" cy="11252871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E North West Word Templ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5279" cy="11252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5D4"/>
    <w:multiLevelType w:val="multilevel"/>
    <w:tmpl w:val="17D8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56C3D"/>
    <w:multiLevelType w:val="multilevel"/>
    <w:tmpl w:val="64A4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62F10"/>
    <w:multiLevelType w:val="multilevel"/>
    <w:tmpl w:val="551C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659A7"/>
    <w:multiLevelType w:val="multilevel"/>
    <w:tmpl w:val="4470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E2356"/>
    <w:multiLevelType w:val="hybridMultilevel"/>
    <w:tmpl w:val="A5B815DA"/>
    <w:lvl w:ilvl="0" w:tplc="9476F36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92EFD4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042ED18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7C6C924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E0099A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BDA873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30150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67A237C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F32038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A624AC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125706"/>
    <w:multiLevelType w:val="multilevel"/>
    <w:tmpl w:val="AEA0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960A08"/>
    <w:multiLevelType w:val="multilevel"/>
    <w:tmpl w:val="FE28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F4D68"/>
    <w:multiLevelType w:val="multilevel"/>
    <w:tmpl w:val="8E88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258AF"/>
    <w:multiLevelType w:val="multilevel"/>
    <w:tmpl w:val="EDD6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526BE"/>
    <w:multiLevelType w:val="hybridMultilevel"/>
    <w:tmpl w:val="F176FC4E"/>
    <w:lvl w:ilvl="0" w:tplc="F700423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5BE936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C2C239E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5DCCA8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8E825D8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4F6220A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412931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FE89E22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954DF02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84763EC"/>
    <w:multiLevelType w:val="multilevel"/>
    <w:tmpl w:val="6014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9B6CCF"/>
    <w:multiLevelType w:val="multilevel"/>
    <w:tmpl w:val="1CE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14598D"/>
    <w:multiLevelType w:val="multilevel"/>
    <w:tmpl w:val="A114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A73047"/>
    <w:multiLevelType w:val="multilevel"/>
    <w:tmpl w:val="900C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6463DE"/>
    <w:multiLevelType w:val="multilevel"/>
    <w:tmpl w:val="10FE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3F2BF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20832332">
    <w:abstractNumId w:val="8"/>
  </w:num>
  <w:num w:numId="2" w16cid:durableId="1021669275">
    <w:abstractNumId w:val="12"/>
  </w:num>
  <w:num w:numId="3" w16cid:durableId="589389999">
    <w:abstractNumId w:val="11"/>
  </w:num>
  <w:num w:numId="4" w16cid:durableId="210192207">
    <w:abstractNumId w:val="15"/>
  </w:num>
  <w:num w:numId="5" w16cid:durableId="797261933">
    <w:abstractNumId w:val="14"/>
  </w:num>
  <w:num w:numId="6" w16cid:durableId="281688067">
    <w:abstractNumId w:val="13"/>
  </w:num>
  <w:num w:numId="7" w16cid:durableId="1061445279">
    <w:abstractNumId w:val="1"/>
  </w:num>
  <w:num w:numId="8" w16cid:durableId="1900818055">
    <w:abstractNumId w:val="9"/>
  </w:num>
  <w:num w:numId="9" w16cid:durableId="1266811060">
    <w:abstractNumId w:val="6"/>
  </w:num>
  <w:num w:numId="10" w16cid:durableId="1878661178">
    <w:abstractNumId w:val="7"/>
  </w:num>
  <w:num w:numId="11" w16cid:durableId="2097245728">
    <w:abstractNumId w:val="0"/>
  </w:num>
  <w:num w:numId="12" w16cid:durableId="991176432">
    <w:abstractNumId w:val="2"/>
  </w:num>
  <w:num w:numId="13" w16cid:durableId="1789741863">
    <w:abstractNumId w:val="3"/>
  </w:num>
  <w:num w:numId="14" w16cid:durableId="526990659">
    <w:abstractNumId w:val="10"/>
  </w:num>
  <w:num w:numId="15" w16cid:durableId="1085541650">
    <w:abstractNumId w:val="4"/>
  </w:num>
  <w:num w:numId="16" w16cid:durableId="21219905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81720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2M7U0tzQ1NDI3NDZX0lEKTi0uzszPAykwrQUAKoe2CSwAAAA="/>
  </w:docVars>
  <w:rsids>
    <w:rsidRoot w:val="00CE1154"/>
    <w:rsid w:val="00013DF6"/>
    <w:rsid w:val="00016A47"/>
    <w:rsid w:val="0008344B"/>
    <w:rsid w:val="0008409A"/>
    <w:rsid w:val="000C33E6"/>
    <w:rsid w:val="0011019C"/>
    <w:rsid w:val="00146732"/>
    <w:rsid w:val="00165168"/>
    <w:rsid w:val="00170A1A"/>
    <w:rsid w:val="00183F30"/>
    <w:rsid w:val="00191598"/>
    <w:rsid w:val="001A2122"/>
    <w:rsid w:val="001A2FE6"/>
    <w:rsid w:val="001A4C93"/>
    <w:rsid w:val="001D13A8"/>
    <w:rsid w:val="0023028D"/>
    <w:rsid w:val="00232E34"/>
    <w:rsid w:val="00234F63"/>
    <w:rsid w:val="002A2F7F"/>
    <w:rsid w:val="002D4606"/>
    <w:rsid w:val="002F2E4E"/>
    <w:rsid w:val="00315E12"/>
    <w:rsid w:val="0034381D"/>
    <w:rsid w:val="00352B2C"/>
    <w:rsid w:val="00362075"/>
    <w:rsid w:val="00375E80"/>
    <w:rsid w:val="003A6757"/>
    <w:rsid w:val="003B07CC"/>
    <w:rsid w:val="003B0BEF"/>
    <w:rsid w:val="003B5EF2"/>
    <w:rsid w:val="003E20F0"/>
    <w:rsid w:val="003E332C"/>
    <w:rsid w:val="003F4B10"/>
    <w:rsid w:val="00415183"/>
    <w:rsid w:val="00435B16"/>
    <w:rsid w:val="004372C1"/>
    <w:rsid w:val="00452343"/>
    <w:rsid w:val="004604D4"/>
    <w:rsid w:val="0047269A"/>
    <w:rsid w:val="00490A9F"/>
    <w:rsid w:val="00497BF9"/>
    <w:rsid w:val="004C4562"/>
    <w:rsid w:val="0050210C"/>
    <w:rsid w:val="00566376"/>
    <w:rsid w:val="005A398B"/>
    <w:rsid w:val="005C5D6A"/>
    <w:rsid w:val="005C5FA8"/>
    <w:rsid w:val="005E1796"/>
    <w:rsid w:val="006464F6"/>
    <w:rsid w:val="006571A7"/>
    <w:rsid w:val="00664FC1"/>
    <w:rsid w:val="006A251E"/>
    <w:rsid w:val="006A5551"/>
    <w:rsid w:val="00783AC2"/>
    <w:rsid w:val="007C0B32"/>
    <w:rsid w:val="007D2EC8"/>
    <w:rsid w:val="008038CF"/>
    <w:rsid w:val="00827ACB"/>
    <w:rsid w:val="008404D4"/>
    <w:rsid w:val="00852751"/>
    <w:rsid w:val="00884AFF"/>
    <w:rsid w:val="008A799C"/>
    <w:rsid w:val="008B26CA"/>
    <w:rsid w:val="00905F20"/>
    <w:rsid w:val="00951A9E"/>
    <w:rsid w:val="009C5641"/>
    <w:rsid w:val="009C6871"/>
    <w:rsid w:val="00A05DB1"/>
    <w:rsid w:val="00A06A51"/>
    <w:rsid w:val="00A25836"/>
    <w:rsid w:val="00A259F9"/>
    <w:rsid w:val="00A44157"/>
    <w:rsid w:val="00A62402"/>
    <w:rsid w:val="00A6416C"/>
    <w:rsid w:val="00A84D63"/>
    <w:rsid w:val="00AA412D"/>
    <w:rsid w:val="00AB39C0"/>
    <w:rsid w:val="00B578AC"/>
    <w:rsid w:val="00B964E6"/>
    <w:rsid w:val="00BA4609"/>
    <w:rsid w:val="00BA6329"/>
    <w:rsid w:val="00BC0AE8"/>
    <w:rsid w:val="00C050DC"/>
    <w:rsid w:val="00C244E9"/>
    <w:rsid w:val="00C35AB5"/>
    <w:rsid w:val="00C62C87"/>
    <w:rsid w:val="00C821C6"/>
    <w:rsid w:val="00CB6EA6"/>
    <w:rsid w:val="00CE1154"/>
    <w:rsid w:val="00CE12EB"/>
    <w:rsid w:val="00CF4961"/>
    <w:rsid w:val="00D03C59"/>
    <w:rsid w:val="00D61451"/>
    <w:rsid w:val="00D84172"/>
    <w:rsid w:val="00DA565E"/>
    <w:rsid w:val="00DB3BA9"/>
    <w:rsid w:val="00DB4E46"/>
    <w:rsid w:val="00DC047F"/>
    <w:rsid w:val="00DC26E1"/>
    <w:rsid w:val="00DD5D50"/>
    <w:rsid w:val="00DE01C1"/>
    <w:rsid w:val="00DE79D9"/>
    <w:rsid w:val="00E24700"/>
    <w:rsid w:val="00E7414B"/>
    <w:rsid w:val="00F32FFE"/>
    <w:rsid w:val="00F6596D"/>
    <w:rsid w:val="00FA7D15"/>
    <w:rsid w:val="00FD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D4508B"/>
  <w14:defaultImageDpi w14:val="32767"/>
  <w15:chartTrackingRefBased/>
  <w15:docId w15:val="{89368A38-DED9-448B-9B0D-3E75D4EF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1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Header">
    <w:name w:val="SE Header"/>
    <w:basedOn w:val="Normal"/>
    <w:qFormat/>
    <w:rsid w:val="00CF4961"/>
    <w:rPr>
      <w:color w:val="EE3A24"/>
      <w:sz w:val="56"/>
      <w:szCs w:val="48"/>
      <w:lang w:val="en-US"/>
    </w:rPr>
  </w:style>
  <w:style w:type="paragraph" w:customStyle="1" w:styleId="SESubheaderintropara">
    <w:name w:val="SE Subheader/intro para"/>
    <w:basedOn w:val="Normal"/>
    <w:qFormat/>
    <w:rsid w:val="00CF4961"/>
    <w:pPr>
      <w:spacing w:before="120" w:after="120"/>
    </w:pPr>
    <w:rPr>
      <w:color w:val="2195AE"/>
      <w:sz w:val="32"/>
      <w:szCs w:val="32"/>
      <w:lang w:val="en-US"/>
    </w:rPr>
  </w:style>
  <w:style w:type="paragraph" w:customStyle="1" w:styleId="SEBodytext">
    <w:name w:val="SE Body text"/>
    <w:basedOn w:val="Normal"/>
    <w:qFormat/>
    <w:rsid w:val="004604D4"/>
    <w:rPr>
      <w:color w:val="555555" w:themeColor="text1"/>
      <w:lang w:val="en-US"/>
    </w:rPr>
  </w:style>
  <w:style w:type="paragraph" w:styleId="NormalWeb">
    <w:name w:val="Normal (Web)"/>
    <w:basedOn w:val="Normal"/>
    <w:uiPriority w:val="99"/>
    <w:semiHidden/>
    <w:unhideWhenUsed/>
    <w:rsid w:val="003E33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F2E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E4E"/>
  </w:style>
  <w:style w:type="paragraph" w:styleId="Footer">
    <w:name w:val="footer"/>
    <w:basedOn w:val="Normal"/>
    <w:link w:val="FooterChar"/>
    <w:uiPriority w:val="99"/>
    <w:unhideWhenUsed/>
    <w:rsid w:val="002F2E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E4E"/>
  </w:style>
  <w:style w:type="character" w:styleId="Hyperlink">
    <w:name w:val="Hyperlink"/>
    <w:basedOn w:val="DefaultParagraphFont"/>
    <w:uiPriority w:val="99"/>
    <w:unhideWhenUsed/>
    <w:rsid w:val="001A2122"/>
    <w:rPr>
      <w:color w:val="2095A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12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5D6A"/>
    <w:pPr>
      <w:ind w:left="720"/>
      <w:contextualSpacing/>
    </w:pPr>
  </w:style>
  <w:style w:type="character" w:customStyle="1" w:styleId="apple-tab-span">
    <w:name w:val="apple-tab-span"/>
    <w:basedOn w:val="DefaultParagraphFont"/>
    <w:rsid w:val="007D2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y%20Drive\~Swim%20England%20South%20West%20Region\Stationary\SESWR%20Letterhead.dotx" TargetMode="External"/></Relationships>
</file>

<file path=word/theme/theme1.xml><?xml version="1.0" encoding="utf-8"?>
<a:theme xmlns:a="http://schemas.openxmlformats.org/drawingml/2006/main" name="Office Theme">
  <a:themeElements>
    <a:clrScheme name="Swim England 1">
      <a:dk1>
        <a:srgbClr val="555555"/>
      </a:dk1>
      <a:lt1>
        <a:srgbClr val="FFFFFF"/>
      </a:lt1>
      <a:dk2>
        <a:srgbClr val="000000"/>
      </a:dk2>
      <a:lt2>
        <a:srgbClr val="EEEEEE"/>
      </a:lt2>
      <a:accent1>
        <a:srgbClr val="7FCDE2"/>
      </a:accent1>
      <a:accent2>
        <a:srgbClr val="2095AE"/>
      </a:accent2>
      <a:accent3>
        <a:srgbClr val="EE3A24"/>
      </a:accent3>
      <a:accent4>
        <a:srgbClr val="FFFFFF"/>
      </a:accent4>
      <a:accent5>
        <a:srgbClr val="FFFFFF"/>
      </a:accent5>
      <a:accent6>
        <a:srgbClr val="FFFFFF"/>
      </a:accent6>
      <a:hlink>
        <a:srgbClr val="2095AE"/>
      </a:hlink>
      <a:folHlink>
        <a:srgbClr val="7FCDE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8C6C662-7E70-4AFA-ACCE-957F738CE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SESWR Letterhead</Template>
  <TotalTime>1</TotalTime>
  <Pages>2</Pages>
  <Words>408</Words>
  <Characters>2210</Characters>
  <Application>Microsoft Office Word</Application>
  <DocSecurity>0</DocSecurity>
  <Lines>55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Amatuer Swimming Association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Coles</dc:creator>
  <cp:keywords/>
  <dc:description/>
  <cp:lastModifiedBy>Mike Coles</cp:lastModifiedBy>
  <cp:revision>2</cp:revision>
  <cp:lastPrinted>2026-05-19T16:08:00Z</cp:lastPrinted>
  <dcterms:created xsi:type="dcterms:W3CDTF">2026-07-30T12:38:00Z</dcterms:created>
  <dcterms:modified xsi:type="dcterms:W3CDTF">2026-07-30T12:38:00Z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8d63dacbde0a59e2a5d30c436ea094f16c66877898a9dd197ae78307f45d8867</vt:lpwstr>
  </property>
</Properties>
</file>