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C95BF1" w14:textId="7159DD1F" w:rsidR="00F07CD4" w:rsidRPr="00712882" w:rsidRDefault="006D7217">
      <w:pPr>
        <w:pStyle w:val="Subtitle"/>
        <w:jc w:val="center"/>
        <w:rPr>
          <w:rFonts w:ascii="Arial" w:hAnsi="Arial" w:cs="Arial"/>
          <w:b/>
          <w:color w:val="EE3A24"/>
          <w:sz w:val="32"/>
          <w:szCs w:val="32"/>
        </w:rPr>
      </w:pPr>
      <w:r w:rsidRPr="00712882">
        <w:rPr>
          <w:rFonts w:ascii="Arial" w:hAnsi="Arial" w:cs="Arial"/>
          <w:b/>
          <w:color w:val="EE3A24"/>
          <w:sz w:val="32"/>
          <w:szCs w:val="32"/>
        </w:rPr>
        <w:t>Regional Awards</w:t>
      </w:r>
      <w:r w:rsidR="00F07CD4" w:rsidRPr="00712882">
        <w:rPr>
          <w:rFonts w:ascii="Arial" w:hAnsi="Arial" w:cs="Arial"/>
          <w:b/>
          <w:color w:val="EE3A24"/>
          <w:sz w:val="32"/>
          <w:szCs w:val="32"/>
        </w:rPr>
        <w:t xml:space="preserve"> 2026 </w:t>
      </w:r>
    </w:p>
    <w:p w14:paraId="54581AB8" w14:textId="1CD6C9A2" w:rsidR="006D7217" w:rsidRPr="00712882" w:rsidRDefault="006D7217">
      <w:pPr>
        <w:pStyle w:val="Subtitle"/>
        <w:jc w:val="center"/>
        <w:rPr>
          <w:rFonts w:ascii="Arial" w:hAnsi="Arial" w:cs="Arial"/>
          <w:b/>
          <w:color w:val="EE3A24"/>
          <w:sz w:val="32"/>
          <w:szCs w:val="32"/>
        </w:rPr>
      </w:pPr>
      <w:r w:rsidRPr="00712882">
        <w:rPr>
          <w:rFonts w:ascii="Arial" w:hAnsi="Arial" w:cs="Arial"/>
          <w:b/>
          <w:color w:val="EE3A24"/>
          <w:sz w:val="32"/>
          <w:szCs w:val="32"/>
        </w:rPr>
        <w:t xml:space="preserve"> C</w:t>
      </w:r>
      <w:r w:rsidR="00F07CD4" w:rsidRPr="00712882">
        <w:rPr>
          <w:rFonts w:ascii="Arial" w:hAnsi="Arial" w:cs="Arial"/>
          <w:b/>
          <w:color w:val="EE3A24"/>
          <w:sz w:val="32"/>
          <w:szCs w:val="32"/>
        </w:rPr>
        <w:t xml:space="preserve">ategories and Criteria </w:t>
      </w:r>
    </w:p>
    <w:p w14:paraId="470CC69C" w14:textId="77777777" w:rsidR="00F27B0F" w:rsidRPr="00F07CD4" w:rsidRDefault="00F27B0F" w:rsidP="00F27B0F">
      <w:pPr>
        <w:pStyle w:val="SEHeader"/>
        <w:numPr>
          <w:ilvl w:val="0"/>
          <w:numId w:val="1"/>
        </w:numPr>
        <w:rPr>
          <w:rFonts w:cs="Arial"/>
          <w:color w:val="0070C0"/>
          <w:sz w:val="24"/>
          <w:szCs w:val="24"/>
          <w:u w:val="single"/>
        </w:rPr>
      </w:pPr>
      <w:r w:rsidRPr="00F07CD4">
        <w:rPr>
          <w:b/>
          <w:bCs/>
          <w:color w:val="0070C0"/>
          <w:sz w:val="28"/>
          <w:szCs w:val="28"/>
          <w:u w:val="single"/>
        </w:rPr>
        <w:t>Club of the Year</w:t>
      </w:r>
    </w:p>
    <w:p w14:paraId="41C9D10F" w14:textId="77777777" w:rsidR="00830755" w:rsidRPr="002A61C1" w:rsidRDefault="00830755" w:rsidP="00830755">
      <w:pPr>
        <w:pStyle w:val="SEHeader"/>
        <w:rPr>
          <w:color w:val="555555" w:themeColor="text1"/>
          <w:sz w:val="28"/>
          <w:szCs w:val="28"/>
        </w:rPr>
      </w:pPr>
    </w:p>
    <w:p w14:paraId="4B1AACAB" w14:textId="77777777" w:rsidR="007B31A3" w:rsidRPr="002A61C1" w:rsidRDefault="007B31A3">
      <w:pPr>
        <w:ind w:left="360"/>
        <w:rPr>
          <w:rFonts w:ascii="Segoe UI" w:eastAsia="Times New Roman" w:hAnsi="Segoe UI" w:cs="Segoe UI"/>
          <w:b/>
          <w:bCs/>
          <w:color w:val="555555" w:themeColor="text1"/>
          <w:sz w:val="24"/>
          <w:lang w:eastAsia="en-GB"/>
        </w:rPr>
      </w:pPr>
      <w:r w:rsidRPr="002A61C1">
        <w:rPr>
          <w:b/>
          <w:bCs/>
          <w:color w:val="555555" w:themeColor="text1"/>
          <w:sz w:val="24"/>
        </w:rPr>
        <w:t>The Club of the Year Award focuses on recognising clubs affiliated to Swim England who continually go above and beyond for their members, delivering exceptional activities in the pool and/or on dry land.</w:t>
      </w:r>
    </w:p>
    <w:p w14:paraId="21630730" w14:textId="77777777" w:rsidR="007B31A3" w:rsidRPr="002A61C1" w:rsidRDefault="007B31A3">
      <w:pPr>
        <w:ind w:left="360"/>
        <w:rPr>
          <w:rFonts w:ascii="Segoe UI" w:eastAsia="Times New Roman" w:hAnsi="Segoe UI" w:cs="Segoe UI"/>
          <w:b/>
          <w:bCs/>
          <w:color w:val="555555" w:themeColor="text1"/>
          <w:sz w:val="24"/>
          <w:lang w:eastAsia="en-GB"/>
        </w:rPr>
      </w:pPr>
      <w:r w:rsidRPr="002A61C1">
        <w:rPr>
          <w:b/>
          <w:bCs/>
          <w:color w:val="555555" w:themeColor="text1"/>
          <w:sz w:val="24"/>
        </w:rPr>
        <w:t>This award focuses on clubs which create and foster the community spirit of aquatics.</w:t>
      </w:r>
    </w:p>
    <w:p w14:paraId="609712B2" w14:textId="77777777" w:rsidR="00853696" w:rsidRPr="002A61C1" w:rsidRDefault="00853696">
      <w:pPr>
        <w:ind w:left="360"/>
        <w:rPr>
          <w:color w:val="555555" w:themeColor="text1"/>
          <w:sz w:val="24"/>
        </w:rPr>
      </w:pPr>
      <w:r w:rsidRPr="002A61C1">
        <w:rPr>
          <w:b/>
          <w:bCs/>
          <w:color w:val="555555" w:themeColor="text1"/>
          <w:sz w:val="24"/>
        </w:rPr>
        <w:t>The nomination should highlight:</w:t>
      </w:r>
    </w:p>
    <w:p w14:paraId="70FABBB7" w14:textId="76C1C5C1" w:rsidR="00853696" w:rsidRPr="002A61C1" w:rsidRDefault="00853696" w:rsidP="008A7F18">
      <w:pPr>
        <w:pStyle w:val="ListParagraph"/>
        <w:numPr>
          <w:ilvl w:val="0"/>
          <w:numId w:val="4"/>
        </w:numPr>
        <w:rPr>
          <w:color w:val="555555" w:themeColor="text1"/>
          <w:kern w:val="2"/>
          <w:sz w:val="24"/>
          <w:lang w:eastAsia="en-GB"/>
          <w14:ligatures w14:val="standardContextual"/>
        </w:rPr>
      </w:pPr>
      <w:r w:rsidRPr="002A61C1">
        <w:rPr>
          <w:b/>
          <w:bCs/>
          <w:color w:val="555555" w:themeColor="text1"/>
          <w:sz w:val="24"/>
        </w:rPr>
        <w:t>How the club has delivered a great member experience at the core of its activities</w:t>
      </w:r>
      <w:r w:rsidR="004E502D">
        <w:rPr>
          <w:b/>
          <w:bCs/>
          <w:color w:val="555555" w:themeColor="text1"/>
          <w:sz w:val="24"/>
        </w:rPr>
        <w:t xml:space="preserve"> over the last </w:t>
      </w:r>
      <w:r w:rsidR="00087F8A">
        <w:rPr>
          <w:b/>
          <w:bCs/>
          <w:color w:val="555555" w:themeColor="text1"/>
          <w:sz w:val="24"/>
        </w:rPr>
        <w:t xml:space="preserve">15 months  </w:t>
      </w:r>
      <w:r w:rsidRPr="002A61C1">
        <w:rPr>
          <w:b/>
          <w:bCs/>
          <w:color w:val="555555" w:themeColor="text1"/>
          <w:sz w:val="24"/>
        </w:rPr>
        <w:t>.</w:t>
      </w:r>
    </w:p>
    <w:p w14:paraId="5E0061D3" w14:textId="77777777" w:rsidR="00853696" w:rsidRPr="002A61C1" w:rsidRDefault="00853696" w:rsidP="008A7F18">
      <w:pPr>
        <w:pStyle w:val="ListParagraph"/>
        <w:numPr>
          <w:ilvl w:val="0"/>
          <w:numId w:val="4"/>
        </w:numPr>
        <w:rPr>
          <w:color w:val="555555" w:themeColor="text1"/>
          <w:sz w:val="24"/>
        </w:rPr>
      </w:pPr>
      <w:r w:rsidRPr="002A61C1">
        <w:rPr>
          <w:b/>
          <w:bCs/>
          <w:color w:val="555555" w:themeColor="text1"/>
          <w:sz w:val="24"/>
        </w:rPr>
        <w:t>How the club has demonstrated commitment to supporting and developing volunteers.</w:t>
      </w:r>
    </w:p>
    <w:p w14:paraId="4FB5CFB7" w14:textId="77777777" w:rsidR="00853696" w:rsidRPr="002A61C1" w:rsidRDefault="00853696" w:rsidP="008A7F18">
      <w:pPr>
        <w:pStyle w:val="ListParagraph"/>
        <w:numPr>
          <w:ilvl w:val="0"/>
          <w:numId w:val="4"/>
        </w:numPr>
        <w:rPr>
          <w:color w:val="555555" w:themeColor="text1"/>
          <w:sz w:val="24"/>
        </w:rPr>
      </w:pPr>
      <w:r w:rsidRPr="002A61C1">
        <w:rPr>
          <w:b/>
          <w:bCs/>
          <w:color w:val="555555" w:themeColor="text1"/>
          <w:sz w:val="24"/>
        </w:rPr>
        <w:t>How the club has demonstrated a commitment to engaging the wider community around it.</w:t>
      </w:r>
    </w:p>
    <w:p w14:paraId="2D9C119E" w14:textId="77777777" w:rsidR="00EA31D6" w:rsidRPr="002A61C1" w:rsidRDefault="00EA31D6">
      <w:pPr>
        <w:ind w:left="360"/>
        <w:rPr>
          <w:color w:val="555555" w:themeColor="text1"/>
          <w:sz w:val="24"/>
        </w:rPr>
      </w:pPr>
      <w:r w:rsidRPr="002A61C1">
        <w:rPr>
          <w:b/>
          <w:bCs/>
          <w:color w:val="555555" w:themeColor="text1"/>
          <w:sz w:val="24"/>
        </w:rPr>
        <w:t>Criteria:</w:t>
      </w:r>
    </w:p>
    <w:p w14:paraId="1D61256C" w14:textId="77777777" w:rsidR="00EA31D6" w:rsidRPr="005E04AD" w:rsidRDefault="00EA31D6" w:rsidP="008A7F18">
      <w:pPr>
        <w:pStyle w:val="ListParagraph"/>
        <w:numPr>
          <w:ilvl w:val="0"/>
          <w:numId w:val="17"/>
        </w:numPr>
        <w:rPr>
          <w:color w:val="555555" w:themeColor="text1"/>
          <w:kern w:val="2"/>
          <w:sz w:val="24"/>
          <w:lang w:eastAsia="en-GB"/>
          <w14:ligatures w14:val="standardContextual"/>
        </w:rPr>
      </w:pPr>
      <w:r w:rsidRPr="002A61C1">
        <w:rPr>
          <w:b/>
          <w:bCs/>
          <w:color w:val="555555" w:themeColor="text1"/>
          <w:sz w:val="24"/>
        </w:rPr>
        <w:t>Must be an affiliated Swim England club or a section of an affiliated club.</w:t>
      </w:r>
    </w:p>
    <w:p w14:paraId="0A3FCF90" w14:textId="33599FCD" w:rsidR="005E04AD" w:rsidRDefault="0084514E" w:rsidP="008A7F18">
      <w:pPr>
        <w:pStyle w:val="ListParagraph"/>
        <w:numPr>
          <w:ilvl w:val="0"/>
          <w:numId w:val="17"/>
        </w:numPr>
        <w:rPr>
          <w:color w:val="555555" w:themeColor="text1"/>
          <w:kern w:val="2"/>
          <w:sz w:val="24"/>
          <w:lang w:eastAsia="en-GB"/>
          <w14:ligatures w14:val="standardContextual"/>
        </w:rPr>
      </w:pPr>
      <w:hyperlink r:id="rId8" w:history="1">
        <w:r w:rsidRPr="00F62BD2">
          <w:rPr>
            <w:rStyle w:val="Hyperlink"/>
            <w:kern w:val="2"/>
            <w:sz w:val="24"/>
            <w:lang w:eastAsia="en-GB"/>
            <w14:ligatures w14:val="standardContextual"/>
          </w:rPr>
          <w:t>https://www.surveymonkey.com/r/25GFYH7</w:t>
        </w:r>
      </w:hyperlink>
    </w:p>
    <w:p w14:paraId="4629E9B0" w14:textId="77777777" w:rsidR="0084514E" w:rsidRPr="0084514E" w:rsidRDefault="0084514E" w:rsidP="0084514E">
      <w:pPr>
        <w:rPr>
          <w:color w:val="555555" w:themeColor="text1"/>
          <w:kern w:val="2"/>
          <w:sz w:val="24"/>
          <w:lang w:eastAsia="en-GB"/>
          <w14:ligatures w14:val="standardContextual"/>
        </w:rPr>
      </w:pPr>
    </w:p>
    <w:p w14:paraId="00C9C110" w14:textId="77777777" w:rsidR="00B12B09" w:rsidRPr="002A61C1" w:rsidRDefault="00B12B09" w:rsidP="00B12B09">
      <w:pPr>
        <w:rPr>
          <w:color w:val="555555" w:themeColor="text1"/>
          <w:kern w:val="2"/>
          <w:lang w:eastAsia="en-GB"/>
          <w14:ligatures w14:val="standardContextual"/>
        </w:rPr>
      </w:pPr>
    </w:p>
    <w:p w14:paraId="1F995FA6" w14:textId="77777777" w:rsidR="00F27B0F" w:rsidRPr="00F07CD4" w:rsidRDefault="00F27B0F" w:rsidP="00F27B0F">
      <w:pPr>
        <w:pStyle w:val="SEHeader"/>
        <w:numPr>
          <w:ilvl w:val="0"/>
          <w:numId w:val="1"/>
        </w:numPr>
        <w:rPr>
          <w:rFonts w:cs="Arial"/>
          <w:color w:val="0070C0"/>
          <w:sz w:val="24"/>
          <w:szCs w:val="24"/>
          <w:u w:val="single"/>
        </w:rPr>
      </w:pPr>
      <w:r w:rsidRPr="00F07CD4">
        <w:rPr>
          <w:b/>
          <w:bCs/>
          <w:color w:val="0070C0"/>
          <w:sz w:val="28"/>
          <w:szCs w:val="28"/>
          <w:u w:val="single"/>
        </w:rPr>
        <w:t>Volunteer of the Year</w:t>
      </w:r>
    </w:p>
    <w:p w14:paraId="11814B35" w14:textId="77777777" w:rsidR="002A61C1" w:rsidRPr="002A61C1" w:rsidRDefault="002A61C1" w:rsidP="002A61C1">
      <w:pPr>
        <w:pStyle w:val="SEHeader"/>
        <w:rPr>
          <w:rFonts w:cs="Arial"/>
          <w:color w:val="555555" w:themeColor="text1"/>
          <w:sz w:val="24"/>
          <w:szCs w:val="24"/>
          <w:u w:val="single"/>
        </w:rPr>
      </w:pPr>
    </w:p>
    <w:p w14:paraId="288299E4" w14:textId="77777777" w:rsidR="00087F8A" w:rsidRDefault="006D7217">
      <w:pPr>
        <w:ind w:left="360"/>
        <w:rPr>
          <w:b/>
          <w:bCs/>
          <w:color w:val="555555" w:themeColor="text1"/>
          <w:sz w:val="24"/>
        </w:rPr>
      </w:pPr>
      <w:r w:rsidRPr="002A61C1">
        <w:rPr>
          <w:b/>
          <w:bCs/>
          <w:color w:val="555555" w:themeColor="text1"/>
          <w:sz w:val="24"/>
        </w:rPr>
        <w:t>This award recognises a Swim England member whose activity and commitment contributed to creating great experiences in aquatics and played a major role in supporting aquatic sports</w:t>
      </w:r>
      <w:r w:rsidR="00087F8A">
        <w:rPr>
          <w:b/>
          <w:bCs/>
          <w:color w:val="555555" w:themeColor="text1"/>
          <w:sz w:val="24"/>
        </w:rPr>
        <w:t xml:space="preserve"> over the last 15 months </w:t>
      </w:r>
    </w:p>
    <w:p w14:paraId="3F9A4D05" w14:textId="77777777" w:rsidR="006D7217" w:rsidRPr="002A61C1" w:rsidRDefault="006D7217">
      <w:pPr>
        <w:ind w:left="360"/>
        <w:rPr>
          <w:rFonts w:ascii="Segoe UI" w:eastAsia="Times New Roman" w:hAnsi="Segoe UI" w:cs="Segoe UI"/>
          <w:b/>
          <w:bCs/>
          <w:color w:val="555555" w:themeColor="text1"/>
          <w:sz w:val="24"/>
          <w:lang w:eastAsia="en-GB"/>
        </w:rPr>
      </w:pPr>
      <w:r w:rsidRPr="002A61C1">
        <w:rPr>
          <w:b/>
          <w:bCs/>
          <w:color w:val="555555" w:themeColor="text1"/>
          <w:sz w:val="24"/>
        </w:rPr>
        <w:t>Their volunteering and passion will have made a positive impact, and this volunteer will be a great example of a role model for others.</w:t>
      </w:r>
    </w:p>
    <w:p w14:paraId="7AE4BDE3" w14:textId="77777777" w:rsidR="00853696" w:rsidRPr="002A61C1" w:rsidRDefault="00853696">
      <w:pPr>
        <w:ind w:left="360"/>
        <w:rPr>
          <w:color w:val="555555" w:themeColor="text1"/>
          <w:sz w:val="24"/>
        </w:rPr>
      </w:pPr>
      <w:r w:rsidRPr="002A61C1">
        <w:rPr>
          <w:b/>
          <w:bCs/>
          <w:color w:val="555555" w:themeColor="text1"/>
          <w:sz w:val="24"/>
        </w:rPr>
        <w:t>The nomination should highlight:</w:t>
      </w:r>
    </w:p>
    <w:p w14:paraId="42F2F552" w14:textId="77777777" w:rsidR="00853696" w:rsidRPr="002A61C1" w:rsidRDefault="00853696" w:rsidP="008A7F18">
      <w:pPr>
        <w:pStyle w:val="ListParagraph"/>
        <w:numPr>
          <w:ilvl w:val="0"/>
          <w:numId w:val="5"/>
        </w:numPr>
        <w:rPr>
          <w:color w:val="555555" w:themeColor="text1"/>
          <w:kern w:val="2"/>
          <w:sz w:val="24"/>
          <w:lang w:eastAsia="en-GB"/>
          <w14:ligatures w14:val="standardContextual"/>
        </w:rPr>
      </w:pPr>
      <w:r w:rsidRPr="002A61C1">
        <w:rPr>
          <w:b/>
          <w:bCs/>
          <w:color w:val="555555" w:themeColor="text1"/>
          <w:sz w:val="24"/>
        </w:rPr>
        <w:t>A volunteer who is passionate about creating great experiences for all those involved in aquatics.</w:t>
      </w:r>
    </w:p>
    <w:p w14:paraId="7DBA1617" w14:textId="77777777" w:rsidR="00853696" w:rsidRPr="002A61C1" w:rsidRDefault="00853696" w:rsidP="008A7F18">
      <w:pPr>
        <w:pStyle w:val="ListParagraph"/>
        <w:numPr>
          <w:ilvl w:val="0"/>
          <w:numId w:val="5"/>
        </w:numPr>
        <w:rPr>
          <w:color w:val="555555" w:themeColor="text1"/>
          <w:sz w:val="24"/>
        </w:rPr>
      </w:pPr>
      <w:r w:rsidRPr="002A61C1">
        <w:rPr>
          <w:b/>
          <w:bCs/>
          <w:color w:val="555555" w:themeColor="text1"/>
          <w:sz w:val="24"/>
        </w:rPr>
        <w:t>A volunteer who has stepped forward to support the delivery of aquatic sports for club members.</w:t>
      </w:r>
    </w:p>
    <w:p w14:paraId="66EE5F3F" w14:textId="77777777" w:rsidR="00853696" w:rsidRPr="002A61C1" w:rsidRDefault="00853696" w:rsidP="008A7F18">
      <w:pPr>
        <w:pStyle w:val="ListParagraph"/>
        <w:numPr>
          <w:ilvl w:val="0"/>
          <w:numId w:val="5"/>
        </w:numPr>
        <w:rPr>
          <w:color w:val="555555" w:themeColor="text1"/>
          <w:sz w:val="24"/>
        </w:rPr>
      </w:pPr>
      <w:r w:rsidRPr="002A61C1">
        <w:rPr>
          <w:b/>
          <w:bCs/>
          <w:color w:val="555555" w:themeColor="text1"/>
          <w:sz w:val="24"/>
        </w:rPr>
        <w:t>A volunteer who has committed to their personal development.</w:t>
      </w:r>
    </w:p>
    <w:p w14:paraId="61C8ED7E" w14:textId="77777777" w:rsidR="00853696" w:rsidRPr="002A61C1" w:rsidRDefault="00853696" w:rsidP="008A7F18">
      <w:pPr>
        <w:pStyle w:val="ListParagraph"/>
        <w:numPr>
          <w:ilvl w:val="0"/>
          <w:numId w:val="5"/>
        </w:numPr>
        <w:rPr>
          <w:color w:val="555555" w:themeColor="text1"/>
          <w:sz w:val="24"/>
        </w:rPr>
      </w:pPr>
      <w:r w:rsidRPr="002A61C1">
        <w:rPr>
          <w:b/>
          <w:bCs/>
          <w:color w:val="555555" w:themeColor="text1"/>
          <w:sz w:val="24"/>
        </w:rPr>
        <w:t>A volunteer who has given their time to support event planning.</w:t>
      </w:r>
    </w:p>
    <w:p w14:paraId="744BF368" w14:textId="77777777" w:rsidR="00853696" w:rsidRPr="002A61C1" w:rsidRDefault="00853696" w:rsidP="008A7F18">
      <w:pPr>
        <w:pStyle w:val="ListParagraph"/>
        <w:numPr>
          <w:ilvl w:val="0"/>
          <w:numId w:val="5"/>
        </w:numPr>
        <w:rPr>
          <w:color w:val="555555" w:themeColor="text1"/>
          <w:sz w:val="24"/>
        </w:rPr>
      </w:pPr>
      <w:r w:rsidRPr="002A61C1">
        <w:rPr>
          <w:b/>
          <w:bCs/>
          <w:color w:val="555555" w:themeColor="text1"/>
          <w:sz w:val="24"/>
        </w:rPr>
        <w:t>A volunteer who supports other volunteers to have a great experience.</w:t>
      </w:r>
    </w:p>
    <w:p w14:paraId="1BDAFDFA" w14:textId="77777777" w:rsidR="006D7217" w:rsidRPr="002A61C1" w:rsidRDefault="006D7217">
      <w:pPr>
        <w:ind w:left="360"/>
        <w:rPr>
          <w:rFonts w:ascii="Segoe UI" w:eastAsia="Times New Roman" w:hAnsi="Segoe UI" w:cs="Segoe UI"/>
          <w:b/>
          <w:bCs/>
          <w:color w:val="555555" w:themeColor="text1"/>
          <w:sz w:val="24"/>
          <w:lang w:eastAsia="en-GB"/>
        </w:rPr>
      </w:pPr>
      <w:r w:rsidRPr="002A61C1">
        <w:rPr>
          <w:b/>
          <w:bCs/>
          <w:color w:val="555555" w:themeColor="text1"/>
          <w:sz w:val="24"/>
        </w:rPr>
        <w:t>Criteria:</w:t>
      </w:r>
    </w:p>
    <w:p w14:paraId="318B3208" w14:textId="77777777" w:rsidR="006D7217" w:rsidRPr="002A61C1" w:rsidRDefault="006D7217" w:rsidP="008A7F18">
      <w:pPr>
        <w:pStyle w:val="ListParagraph"/>
        <w:numPr>
          <w:ilvl w:val="0"/>
          <w:numId w:val="6"/>
        </w:numPr>
        <w:rPr>
          <w:color w:val="555555" w:themeColor="text1"/>
          <w:kern w:val="2"/>
          <w:sz w:val="24"/>
          <w14:ligatures w14:val="standardContextual"/>
        </w:rPr>
      </w:pPr>
      <w:r w:rsidRPr="002A61C1">
        <w:rPr>
          <w:b/>
          <w:bCs/>
          <w:color w:val="555555" w:themeColor="text1"/>
          <w:sz w:val="24"/>
        </w:rPr>
        <w:t>Must be a Swim England member.</w:t>
      </w:r>
    </w:p>
    <w:p w14:paraId="440B31A6" w14:textId="77777777" w:rsidR="006D7217" w:rsidRPr="002A61C1" w:rsidRDefault="006D7217" w:rsidP="008A7F18">
      <w:pPr>
        <w:pStyle w:val="ListParagraph"/>
        <w:numPr>
          <w:ilvl w:val="0"/>
          <w:numId w:val="6"/>
        </w:numPr>
        <w:rPr>
          <w:color w:val="555555" w:themeColor="text1"/>
          <w:sz w:val="24"/>
        </w:rPr>
      </w:pPr>
      <w:r w:rsidRPr="002A61C1">
        <w:rPr>
          <w:b/>
          <w:bCs/>
          <w:color w:val="555555" w:themeColor="text1"/>
          <w:sz w:val="24"/>
        </w:rPr>
        <w:t>Must be actively volunteering on a regular basis.</w:t>
      </w:r>
    </w:p>
    <w:p w14:paraId="7C7C97D9" w14:textId="77777777" w:rsidR="006D7217" w:rsidRPr="002A61C1" w:rsidRDefault="006D7217" w:rsidP="008A7F18">
      <w:pPr>
        <w:pStyle w:val="ListParagraph"/>
        <w:numPr>
          <w:ilvl w:val="0"/>
          <w:numId w:val="6"/>
        </w:numPr>
        <w:rPr>
          <w:color w:val="555555" w:themeColor="text1"/>
          <w:sz w:val="24"/>
        </w:rPr>
      </w:pPr>
      <w:r w:rsidRPr="002A61C1">
        <w:rPr>
          <w:b/>
          <w:bCs/>
          <w:color w:val="555555" w:themeColor="text1"/>
          <w:sz w:val="24"/>
        </w:rPr>
        <w:t>Can be an event volunteer at County, Regional or National level.</w:t>
      </w:r>
    </w:p>
    <w:p w14:paraId="52DA6B46" w14:textId="77777777" w:rsidR="006D7217" w:rsidRPr="002A61C1" w:rsidRDefault="006D7217" w:rsidP="008A7F18">
      <w:pPr>
        <w:pStyle w:val="ListParagraph"/>
        <w:numPr>
          <w:ilvl w:val="0"/>
          <w:numId w:val="6"/>
        </w:numPr>
        <w:rPr>
          <w:color w:val="555555" w:themeColor="text1"/>
          <w:sz w:val="24"/>
        </w:rPr>
      </w:pPr>
      <w:r w:rsidRPr="002A61C1">
        <w:rPr>
          <w:b/>
          <w:bCs/>
          <w:color w:val="555555" w:themeColor="text1"/>
          <w:sz w:val="24"/>
        </w:rPr>
        <w:t>Must not be paid.</w:t>
      </w:r>
    </w:p>
    <w:p w14:paraId="5DAAE126" w14:textId="77777777" w:rsidR="006D7217" w:rsidRDefault="006D7217">
      <w:pPr>
        <w:ind w:left="360"/>
        <w:rPr>
          <w:b/>
          <w:bCs/>
          <w:color w:val="555555" w:themeColor="text1"/>
          <w:sz w:val="24"/>
        </w:rPr>
      </w:pPr>
      <w:r w:rsidRPr="002A61C1">
        <w:rPr>
          <w:b/>
          <w:bCs/>
          <w:color w:val="555555" w:themeColor="text1"/>
          <w:sz w:val="24"/>
        </w:rPr>
        <w:lastRenderedPageBreak/>
        <w:t>Please note:</w:t>
      </w:r>
      <w:r w:rsidRPr="002A61C1">
        <w:rPr>
          <w:color w:val="555555" w:themeColor="text1"/>
          <w:sz w:val="24"/>
        </w:rPr>
        <w:t xml:space="preserve"> Technical </w:t>
      </w:r>
      <w:r w:rsidRPr="002A61C1">
        <w:rPr>
          <w:b/>
          <w:bCs/>
          <w:color w:val="555555" w:themeColor="text1"/>
          <w:sz w:val="24"/>
        </w:rPr>
        <w:t xml:space="preserve">officials should be nominated in </w:t>
      </w:r>
      <w:r w:rsidRPr="002A61C1">
        <w:rPr>
          <w:color w:val="555555" w:themeColor="text1"/>
          <w:sz w:val="24"/>
        </w:rPr>
        <w:t xml:space="preserve">the </w:t>
      </w:r>
      <w:r w:rsidRPr="002A61C1">
        <w:rPr>
          <w:b/>
          <w:bCs/>
          <w:color w:val="555555" w:themeColor="text1"/>
          <w:sz w:val="24"/>
        </w:rPr>
        <w:t>Swim England Technical Official of the Year award category.</w:t>
      </w:r>
    </w:p>
    <w:p w14:paraId="24240B61" w14:textId="77777777" w:rsidR="003F03D5" w:rsidRDefault="003F03D5">
      <w:pPr>
        <w:ind w:left="360"/>
        <w:rPr>
          <w:b/>
          <w:bCs/>
          <w:color w:val="555555" w:themeColor="text1"/>
          <w:sz w:val="24"/>
        </w:rPr>
      </w:pPr>
    </w:p>
    <w:p w14:paraId="42D5419E" w14:textId="7CEEEC0E" w:rsidR="004338C0" w:rsidRDefault="003F03D5">
      <w:pPr>
        <w:ind w:left="360"/>
        <w:rPr>
          <w:b/>
          <w:bCs/>
          <w:color w:val="555555" w:themeColor="text1"/>
          <w:sz w:val="24"/>
        </w:rPr>
      </w:pPr>
      <w:hyperlink r:id="rId9" w:history="1">
        <w:r w:rsidRPr="00F62BD2">
          <w:rPr>
            <w:rStyle w:val="Hyperlink"/>
            <w:b/>
            <w:bCs/>
            <w:sz w:val="24"/>
          </w:rPr>
          <w:t>https://www.surveymonkey.com/r/B5QSDW8</w:t>
        </w:r>
      </w:hyperlink>
    </w:p>
    <w:p w14:paraId="0B86D64F" w14:textId="77777777" w:rsidR="00AE3A85" w:rsidRPr="002A61C1" w:rsidRDefault="00AE3A85">
      <w:pPr>
        <w:ind w:left="360"/>
        <w:rPr>
          <w:b/>
          <w:bCs/>
          <w:color w:val="555555" w:themeColor="text1"/>
          <w:sz w:val="24"/>
        </w:rPr>
      </w:pPr>
    </w:p>
    <w:p w14:paraId="6DD892EA" w14:textId="77777777" w:rsidR="00E04725" w:rsidRPr="002A61C1" w:rsidRDefault="00E04725">
      <w:pPr>
        <w:ind w:left="360"/>
        <w:rPr>
          <w:b/>
          <w:bCs/>
          <w:color w:val="555555" w:themeColor="text1"/>
          <w:sz w:val="24"/>
        </w:rPr>
      </w:pPr>
    </w:p>
    <w:p w14:paraId="784BB51F" w14:textId="77777777" w:rsidR="004929CE" w:rsidRPr="00F07CD4" w:rsidRDefault="004929CE" w:rsidP="004929CE">
      <w:pPr>
        <w:pStyle w:val="SEHeader"/>
        <w:numPr>
          <w:ilvl w:val="0"/>
          <w:numId w:val="1"/>
        </w:numPr>
        <w:rPr>
          <w:color w:val="0070C0"/>
          <w:sz w:val="28"/>
          <w:szCs w:val="28"/>
          <w:u w:val="single"/>
        </w:rPr>
      </w:pPr>
      <w:r w:rsidRPr="00F07CD4">
        <w:rPr>
          <w:b/>
          <w:bCs/>
          <w:color w:val="0070C0"/>
          <w:sz w:val="28"/>
          <w:szCs w:val="28"/>
          <w:u w:val="single"/>
        </w:rPr>
        <w:t>Coach of the Year Award (any discipline)</w:t>
      </w:r>
    </w:p>
    <w:p w14:paraId="0446F3EE" w14:textId="77777777" w:rsidR="002A61C1" w:rsidRPr="002A61C1" w:rsidRDefault="002A61C1" w:rsidP="002A61C1">
      <w:pPr>
        <w:pStyle w:val="SEHeader"/>
        <w:rPr>
          <w:color w:val="555555" w:themeColor="text1"/>
          <w:sz w:val="28"/>
          <w:szCs w:val="28"/>
          <w:u w:val="single"/>
        </w:rPr>
      </w:pPr>
    </w:p>
    <w:p w14:paraId="40FDC28C" w14:textId="744DCB58" w:rsidR="00CE6D70" w:rsidRPr="002A61C1" w:rsidRDefault="00CE6D70">
      <w:pPr>
        <w:ind w:left="360"/>
        <w:rPr>
          <w:color w:val="555555" w:themeColor="text1"/>
          <w:sz w:val="24"/>
        </w:rPr>
      </w:pPr>
      <w:r w:rsidRPr="002A61C1">
        <w:rPr>
          <w:b/>
          <w:bCs/>
          <w:color w:val="555555" w:themeColor="text1"/>
          <w:sz w:val="24"/>
        </w:rPr>
        <w:t>The Coach of the Year Award shall be awarded to a coach who has skillfully created a person-centred learning environment.</w:t>
      </w:r>
    </w:p>
    <w:p w14:paraId="174FCE7C" w14:textId="1F76E2B7" w:rsidR="00CE6D70" w:rsidRPr="002A61C1" w:rsidRDefault="00CE6D70">
      <w:pPr>
        <w:ind w:left="360"/>
        <w:rPr>
          <w:color w:val="555555" w:themeColor="text1"/>
          <w:sz w:val="24"/>
        </w:rPr>
      </w:pPr>
      <w:r w:rsidRPr="002A61C1">
        <w:rPr>
          <w:b/>
          <w:bCs/>
          <w:color w:val="555555" w:themeColor="text1"/>
          <w:sz w:val="24"/>
        </w:rPr>
        <w:t>The coach will have been compassionate and attentive to people needs, challenging and supporting athletes as individuals</w:t>
      </w:r>
      <w:r w:rsidR="00087F8A">
        <w:rPr>
          <w:b/>
          <w:bCs/>
          <w:color w:val="555555" w:themeColor="text1"/>
          <w:sz w:val="24"/>
        </w:rPr>
        <w:t xml:space="preserve"> over the last 15 months </w:t>
      </w:r>
      <w:r w:rsidRPr="002A61C1">
        <w:rPr>
          <w:b/>
          <w:bCs/>
          <w:color w:val="555555" w:themeColor="text1"/>
          <w:sz w:val="24"/>
        </w:rPr>
        <w:t>.</w:t>
      </w:r>
    </w:p>
    <w:p w14:paraId="33D0DFEB" w14:textId="77777777" w:rsidR="00CE6D70" w:rsidRPr="002A61C1" w:rsidRDefault="00CE6D70">
      <w:pPr>
        <w:ind w:left="360"/>
        <w:rPr>
          <w:color w:val="555555" w:themeColor="text1"/>
          <w:sz w:val="24"/>
        </w:rPr>
      </w:pPr>
      <w:r w:rsidRPr="002A61C1">
        <w:rPr>
          <w:b/>
          <w:bCs/>
          <w:color w:val="555555" w:themeColor="text1"/>
          <w:sz w:val="24"/>
        </w:rPr>
        <w:t>Positive outcomes will have been achieved by coaching the athlete to be a better learner.</w:t>
      </w:r>
    </w:p>
    <w:p w14:paraId="03913016" w14:textId="77777777" w:rsidR="00853696" w:rsidRPr="002A61C1" w:rsidRDefault="00853696">
      <w:pPr>
        <w:ind w:left="360"/>
        <w:rPr>
          <w:color w:val="555555" w:themeColor="text1"/>
          <w:sz w:val="24"/>
        </w:rPr>
      </w:pPr>
      <w:r w:rsidRPr="002A61C1">
        <w:rPr>
          <w:b/>
          <w:bCs/>
          <w:color w:val="555555" w:themeColor="text1"/>
          <w:sz w:val="24"/>
        </w:rPr>
        <w:t>The nomination should highlight:</w:t>
      </w:r>
    </w:p>
    <w:p w14:paraId="4437AC08" w14:textId="77777777" w:rsidR="00853696" w:rsidRPr="002A61C1" w:rsidRDefault="00853696" w:rsidP="008A7F18">
      <w:pPr>
        <w:pStyle w:val="ListParagraph"/>
        <w:numPr>
          <w:ilvl w:val="0"/>
          <w:numId w:val="7"/>
        </w:numPr>
        <w:rPr>
          <w:color w:val="555555" w:themeColor="text1"/>
          <w:kern w:val="2"/>
          <w:sz w:val="24"/>
          <w:lang w:eastAsia="en-GB"/>
          <w14:ligatures w14:val="standardContextual"/>
        </w:rPr>
      </w:pPr>
      <w:r w:rsidRPr="002A61C1">
        <w:rPr>
          <w:b/>
          <w:bCs/>
          <w:color w:val="555555" w:themeColor="text1"/>
          <w:sz w:val="24"/>
        </w:rPr>
        <w:t>How the coach has created a person-centred learning environment.</w:t>
      </w:r>
    </w:p>
    <w:p w14:paraId="26CF8C58" w14:textId="77777777" w:rsidR="00853696" w:rsidRPr="002A61C1" w:rsidRDefault="00853696" w:rsidP="008A7F18">
      <w:pPr>
        <w:pStyle w:val="ListParagraph"/>
        <w:numPr>
          <w:ilvl w:val="0"/>
          <w:numId w:val="7"/>
        </w:numPr>
        <w:rPr>
          <w:color w:val="555555" w:themeColor="text1"/>
          <w:sz w:val="24"/>
        </w:rPr>
      </w:pPr>
      <w:r w:rsidRPr="002A61C1">
        <w:rPr>
          <w:b/>
          <w:bCs/>
          <w:color w:val="555555" w:themeColor="text1"/>
          <w:sz w:val="24"/>
        </w:rPr>
        <w:t>How the coach has challenged and supported people.</w:t>
      </w:r>
    </w:p>
    <w:p w14:paraId="0347D2DB" w14:textId="77777777" w:rsidR="00853696" w:rsidRPr="002A61C1" w:rsidRDefault="00853696" w:rsidP="008A7F18">
      <w:pPr>
        <w:pStyle w:val="ListParagraph"/>
        <w:numPr>
          <w:ilvl w:val="0"/>
          <w:numId w:val="7"/>
        </w:numPr>
        <w:rPr>
          <w:color w:val="555555" w:themeColor="text1"/>
          <w:sz w:val="24"/>
        </w:rPr>
      </w:pPr>
      <w:r w:rsidRPr="002A61C1">
        <w:rPr>
          <w:b/>
          <w:bCs/>
          <w:color w:val="555555" w:themeColor="text1"/>
          <w:sz w:val="24"/>
        </w:rPr>
        <w:t>How positive outcomes have been achieved.</w:t>
      </w:r>
    </w:p>
    <w:p w14:paraId="20B0E2E6" w14:textId="77777777" w:rsidR="006D7217" w:rsidRPr="002A61C1" w:rsidRDefault="006D7217">
      <w:pPr>
        <w:ind w:left="360"/>
        <w:rPr>
          <w:rFonts w:ascii="Segoe UI" w:eastAsia="Times New Roman" w:hAnsi="Segoe UI" w:cs="Segoe UI"/>
          <w:b/>
          <w:bCs/>
          <w:color w:val="555555" w:themeColor="text1"/>
          <w:sz w:val="24"/>
          <w:lang w:eastAsia="en-GB"/>
        </w:rPr>
      </w:pPr>
      <w:r w:rsidRPr="002A61C1">
        <w:rPr>
          <w:b/>
          <w:bCs/>
          <w:color w:val="555555" w:themeColor="text1"/>
          <w:sz w:val="24"/>
        </w:rPr>
        <w:t>Criteria:</w:t>
      </w:r>
    </w:p>
    <w:p w14:paraId="4CC8F8E9" w14:textId="77777777" w:rsidR="006D7217" w:rsidRPr="002A61C1" w:rsidRDefault="006D7217" w:rsidP="008A7F18">
      <w:pPr>
        <w:pStyle w:val="ListParagraph"/>
        <w:numPr>
          <w:ilvl w:val="0"/>
          <w:numId w:val="8"/>
        </w:numPr>
        <w:rPr>
          <w:color w:val="555555" w:themeColor="text1"/>
          <w:kern w:val="2"/>
          <w:sz w:val="24"/>
          <w14:ligatures w14:val="standardContextual"/>
        </w:rPr>
      </w:pPr>
      <w:r w:rsidRPr="002A61C1">
        <w:rPr>
          <w:b/>
          <w:bCs/>
          <w:color w:val="555555" w:themeColor="text1"/>
          <w:sz w:val="24"/>
        </w:rPr>
        <w:t>Must be a Swim England member.</w:t>
      </w:r>
    </w:p>
    <w:p w14:paraId="5501D2E4" w14:textId="77777777" w:rsidR="006D7217" w:rsidRPr="002A61C1" w:rsidRDefault="006D7217" w:rsidP="008A7F18">
      <w:pPr>
        <w:pStyle w:val="ListParagraph"/>
        <w:numPr>
          <w:ilvl w:val="0"/>
          <w:numId w:val="8"/>
        </w:numPr>
        <w:rPr>
          <w:color w:val="555555" w:themeColor="text1"/>
          <w:sz w:val="24"/>
        </w:rPr>
      </w:pPr>
      <w:r w:rsidRPr="002A61C1">
        <w:rPr>
          <w:b/>
          <w:bCs/>
          <w:color w:val="555555" w:themeColor="text1"/>
          <w:sz w:val="24"/>
        </w:rPr>
        <w:t>Must hold a recognised coaching qualification or certification relevant to their role and activity.</w:t>
      </w:r>
    </w:p>
    <w:p w14:paraId="42046346" w14:textId="77777777" w:rsidR="006D7217" w:rsidRPr="002A61C1" w:rsidRDefault="006D7217" w:rsidP="008A7F18">
      <w:pPr>
        <w:pStyle w:val="ListParagraph"/>
        <w:numPr>
          <w:ilvl w:val="0"/>
          <w:numId w:val="8"/>
        </w:numPr>
        <w:rPr>
          <w:color w:val="555555" w:themeColor="text1"/>
          <w:sz w:val="24"/>
        </w:rPr>
      </w:pPr>
      <w:r w:rsidRPr="002A61C1">
        <w:rPr>
          <w:b/>
          <w:bCs/>
          <w:color w:val="555555" w:themeColor="text1"/>
          <w:sz w:val="24"/>
        </w:rPr>
        <w:t>Must hold a current enhanced DBS with barred list check and appropriate safeguarding certificate.</w:t>
      </w:r>
    </w:p>
    <w:p w14:paraId="3D61443B" w14:textId="77777777" w:rsidR="006D7217" w:rsidRPr="002A61C1" w:rsidRDefault="006D7217" w:rsidP="008A7F18">
      <w:pPr>
        <w:pStyle w:val="ListParagraph"/>
        <w:numPr>
          <w:ilvl w:val="0"/>
          <w:numId w:val="8"/>
        </w:numPr>
        <w:rPr>
          <w:color w:val="555555" w:themeColor="text1"/>
          <w:sz w:val="24"/>
        </w:rPr>
      </w:pPr>
      <w:r w:rsidRPr="002A61C1">
        <w:rPr>
          <w:b/>
          <w:bCs/>
          <w:color w:val="555555" w:themeColor="text1"/>
          <w:sz w:val="24"/>
        </w:rPr>
        <w:t>Must be coaching on a regular basis.</w:t>
      </w:r>
    </w:p>
    <w:p w14:paraId="57835011" w14:textId="77777777" w:rsidR="006D7217" w:rsidRPr="003F03D5" w:rsidRDefault="006D7217" w:rsidP="008A7F18">
      <w:pPr>
        <w:pStyle w:val="ListParagraph"/>
        <w:numPr>
          <w:ilvl w:val="0"/>
          <w:numId w:val="8"/>
        </w:numPr>
        <w:rPr>
          <w:color w:val="555555" w:themeColor="text1"/>
          <w:sz w:val="24"/>
        </w:rPr>
      </w:pPr>
      <w:r w:rsidRPr="002A61C1">
        <w:rPr>
          <w:b/>
          <w:bCs/>
          <w:color w:val="555555" w:themeColor="text1"/>
          <w:sz w:val="24"/>
        </w:rPr>
        <w:t>Can be any age.</w:t>
      </w:r>
    </w:p>
    <w:p w14:paraId="1DB29749" w14:textId="77777777" w:rsidR="003F03D5" w:rsidRPr="003F03D5" w:rsidRDefault="003F03D5" w:rsidP="003F03D5">
      <w:pPr>
        <w:rPr>
          <w:color w:val="555555" w:themeColor="text1"/>
          <w:sz w:val="24"/>
        </w:rPr>
      </w:pPr>
    </w:p>
    <w:p w14:paraId="54B08E57" w14:textId="65342597" w:rsidR="002F1FDD" w:rsidRDefault="003F03D5" w:rsidP="002F1FDD">
      <w:pPr>
        <w:rPr>
          <w:color w:val="555555" w:themeColor="text1"/>
          <w:sz w:val="24"/>
        </w:rPr>
      </w:pPr>
      <w:hyperlink r:id="rId10" w:history="1">
        <w:r w:rsidRPr="00F62BD2">
          <w:rPr>
            <w:rStyle w:val="Hyperlink"/>
            <w:sz w:val="24"/>
          </w:rPr>
          <w:t>https://www.surveymonkey.com/r/CKPHQCG</w:t>
        </w:r>
      </w:hyperlink>
    </w:p>
    <w:p w14:paraId="444F6061" w14:textId="77777777" w:rsidR="003F03D5" w:rsidRPr="002F1FDD" w:rsidRDefault="003F03D5" w:rsidP="002F1FDD">
      <w:pPr>
        <w:rPr>
          <w:color w:val="555555" w:themeColor="text1"/>
          <w:sz w:val="24"/>
        </w:rPr>
      </w:pPr>
    </w:p>
    <w:p w14:paraId="57281147" w14:textId="77777777" w:rsidR="0021163A" w:rsidRPr="002A61C1" w:rsidRDefault="0021163A" w:rsidP="0021163A">
      <w:pPr>
        <w:rPr>
          <w:color w:val="555555" w:themeColor="text1"/>
        </w:rPr>
      </w:pPr>
    </w:p>
    <w:p w14:paraId="78AFE583" w14:textId="77777777" w:rsidR="00F27B0F" w:rsidRPr="00353C4C" w:rsidRDefault="00F27B0F" w:rsidP="00F27B0F">
      <w:pPr>
        <w:pStyle w:val="SEHeader"/>
        <w:numPr>
          <w:ilvl w:val="0"/>
          <w:numId w:val="1"/>
        </w:numPr>
        <w:rPr>
          <w:rFonts w:cs="Arial"/>
          <w:color w:val="555555" w:themeColor="text1"/>
          <w:sz w:val="24"/>
          <w:szCs w:val="24"/>
          <w:u w:val="single"/>
        </w:rPr>
      </w:pPr>
      <w:r w:rsidRPr="00F07CD4">
        <w:rPr>
          <w:b/>
          <w:bCs/>
          <w:color w:val="0070C0"/>
          <w:sz w:val="28"/>
          <w:szCs w:val="28"/>
          <w:u w:val="single"/>
        </w:rPr>
        <w:t>Technical Official of the Year (four awards)</w:t>
      </w:r>
    </w:p>
    <w:p w14:paraId="3995F044" w14:textId="77777777" w:rsidR="00353C4C" w:rsidRPr="00353C4C" w:rsidRDefault="00353C4C" w:rsidP="00353C4C">
      <w:pPr>
        <w:pStyle w:val="SEHeader"/>
        <w:rPr>
          <w:rFonts w:cs="Arial"/>
          <w:color w:val="555555" w:themeColor="text1"/>
          <w:sz w:val="24"/>
          <w:szCs w:val="24"/>
          <w:u w:val="single"/>
        </w:rPr>
      </w:pPr>
    </w:p>
    <w:p w14:paraId="695D0353" w14:textId="77777777" w:rsidR="009953C1" w:rsidRPr="002A61C1" w:rsidRDefault="009953C1">
      <w:pPr>
        <w:ind w:left="360"/>
        <w:rPr>
          <w:rFonts w:ascii="Segoe UI" w:eastAsia="Times New Roman" w:hAnsi="Segoe UI" w:cs="Segoe UI"/>
          <w:b/>
          <w:bCs/>
          <w:color w:val="555555" w:themeColor="text1"/>
          <w:sz w:val="24"/>
          <w:lang w:eastAsia="en-GB"/>
        </w:rPr>
      </w:pPr>
      <w:r w:rsidRPr="002A61C1">
        <w:rPr>
          <w:b/>
          <w:bCs/>
          <w:color w:val="555555" w:themeColor="text1"/>
          <w:sz w:val="24"/>
        </w:rPr>
        <w:t>This award recognises a Swim England Technical Official from:</w:t>
      </w:r>
    </w:p>
    <w:p w14:paraId="43159D55" w14:textId="77777777" w:rsidR="009953C1" w:rsidRPr="002A61C1" w:rsidRDefault="009953C1" w:rsidP="008A7F18">
      <w:pPr>
        <w:pStyle w:val="ListParagraph"/>
        <w:numPr>
          <w:ilvl w:val="0"/>
          <w:numId w:val="9"/>
        </w:numPr>
        <w:rPr>
          <w:color w:val="555555" w:themeColor="text1"/>
          <w:kern w:val="2"/>
          <w:sz w:val="24"/>
          <w14:ligatures w14:val="standardContextual"/>
        </w:rPr>
      </w:pPr>
      <w:r w:rsidRPr="002A61C1">
        <w:rPr>
          <w:b/>
          <w:bCs/>
          <w:color w:val="555555" w:themeColor="text1"/>
          <w:sz w:val="24"/>
        </w:rPr>
        <w:t>Artistic Swimming</w:t>
      </w:r>
    </w:p>
    <w:p w14:paraId="2F4190CF" w14:textId="77777777" w:rsidR="009953C1" w:rsidRPr="002A61C1" w:rsidRDefault="009953C1" w:rsidP="008A7F18">
      <w:pPr>
        <w:pStyle w:val="ListParagraph"/>
        <w:numPr>
          <w:ilvl w:val="0"/>
          <w:numId w:val="9"/>
        </w:numPr>
        <w:rPr>
          <w:color w:val="555555" w:themeColor="text1"/>
          <w:sz w:val="24"/>
        </w:rPr>
      </w:pPr>
      <w:r w:rsidRPr="002A61C1">
        <w:rPr>
          <w:b/>
          <w:bCs/>
          <w:color w:val="555555" w:themeColor="text1"/>
          <w:sz w:val="24"/>
        </w:rPr>
        <w:t>Diving</w:t>
      </w:r>
    </w:p>
    <w:p w14:paraId="015D2141" w14:textId="2244B768" w:rsidR="009953C1" w:rsidRPr="002A61C1" w:rsidRDefault="009953C1" w:rsidP="008A7F18">
      <w:pPr>
        <w:pStyle w:val="ListParagraph"/>
        <w:numPr>
          <w:ilvl w:val="0"/>
          <w:numId w:val="9"/>
        </w:numPr>
        <w:rPr>
          <w:color w:val="555555" w:themeColor="text1"/>
          <w:sz w:val="24"/>
        </w:rPr>
      </w:pPr>
      <w:r w:rsidRPr="002A61C1">
        <w:rPr>
          <w:b/>
          <w:bCs/>
          <w:color w:val="555555" w:themeColor="text1"/>
          <w:sz w:val="24"/>
        </w:rPr>
        <w:t>Swimming</w:t>
      </w:r>
      <w:r w:rsidR="00C51531" w:rsidRPr="002A61C1">
        <w:rPr>
          <w:b/>
          <w:bCs/>
          <w:color w:val="555555" w:themeColor="text1"/>
          <w:sz w:val="24"/>
        </w:rPr>
        <w:t xml:space="preserve"> (</w:t>
      </w:r>
      <w:proofErr w:type="spellStart"/>
      <w:r w:rsidRPr="002A61C1">
        <w:rPr>
          <w:b/>
          <w:bCs/>
          <w:color w:val="555555" w:themeColor="text1"/>
          <w:sz w:val="24"/>
        </w:rPr>
        <w:t>ncluding</w:t>
      </w:r>
      <w:proofErr w:type="spellEnd"/>
      <w:r w:rsidRPr="002A61C1">
        <w:rPr>
          <w:b/>
          <w:bCs/>
          <w:color w:val="555555" w:themeColor="text1"/>
          <w:sz w:val="24"/>
        </w:rPr>
        <w:t xml:space="preserve"> masters and open water</w:t>
      </w:r>
      <w:r w:rsidR="00C51531" w:rsidRPr="002A61C1">
        <w:rPr>
          <w:b/>
          <w:bCs/>
          <w:color w:val="555555" w:themeColor="text1"/>
          <w:sz w:val="24"/>
        </w:rPr>
        <w:t>)</w:t>
      </w:r>
    </w:p>
    <w:p w14:paraId="6CD17C19" w14:textId="77777777" w:rsidR="009953C1" w:rsidRPr="002A61C1" w:rsidRDefault="009953C1" w:rsidP="008A7F18">
      <w:pPr>
        <w:pStyle w:val="ListParagraph"/>
        <w:numPr>
          <w:ilvl w:val="0"/>
          <w:numId w:val="9"/>
        </w:numPr>
        <w:rPr>
          <w:color w:val="555555" w:themeColor="text1"/>
          <w:sz w:val="24"/>
        </w:rPr>
      </w:pPr>
      <w:r w:rsidRPr="002A61C1">
        <w:rPr>
          <w:b/>
          <w:bCs/>
          <w:color w:val="555555" w:themeColor="text1"/>
          <w:sz w:val="24"/>
        </w:rPr>
        <w:t>Water Polo</w:t>
      </w:r>
    </w:p>
    <w:p w14:paraId="726AA3C4" w14:textId="744F8828" w:rsidR="009953C1" w:rsidRPr="002A61C1" w:rsidRDefault="009953C1">
      <w:pPr>
        <w:ind w:left="360"/>
        <w:rPr>
          <w:rFonts w:ascii="Segoe UI" w:eastAsia="Times New Roman" w:hAnsi="Segoe UI" w:cs="Segoe UI"/>
          <w:b/>
          <w:bCs/>
          <w:color w:val="555555" w:themeColor="text1"/>
          <w:sz w:val="24"/>
          <w:lang w:eastAsia="en-GB"/>
        </w:rPr>
      </w:pPr>
      <w:r w:rsidRPr="002A61C1">
        <w:rPr>
          <w:b/>
          <w:bCs/>
          <w:color w:val="555555" w:themeColor="text1"/>
          <w:sz w:val="24"/>
        </w:rPr>
        <w:t>Their contributions are seen as invaluable, and their efforts are instrumental in supporting the delivery of their discipline through technical officiating</w:t>
      </w:r>
      <w:r w:rsidR="00901FBF">
        <w:rPr>
          <w:b/>
          <w:bCs/>
          <w:color w:val="555555" w:themeColor="text1"/>
          <w:sz w:val="24"/>
        </w:rPr>
        <w:t xml:space="preserve"> over the last 15 months </w:t>
      </w:r>
      <w:r w:rsidRPr="002A61C1">
        <w:rPr>
          <w:b/>
          <w:bCs/>
          <w:color w:val="555555" w:themeColor="text1"/>
          <w:sz w:val="24"/>
        </w:rPr>
        <w:t>.</w:t>
      </w:r>
    </w:p>
    <w:p w14:paraId="3D9F6150" w14:textId="77777777" w:rsidR="009953C1" w:rsidRPr="002A61C1" w:rsidRDefault="009953C1">
      <w:pPr>
        <w:ind w:left="360"/>
        <w:rPr>
          <w:rFonts w:ascii="Segoe UI" w:eastAsia="Times New Roman" w:hAnsi="Segoe UI" w:cs="Segoe UI"/>
          <w:b/>
          <w:bCs/>
          <w:color w:val="555555" w:themeColor="text1"/>
          <w:sz w:val="24"/>
          <w:lang w:eastAsia="en-GB"/>
        </w:rPr>
      </w:pPr>
      <w:r w:rsidRPr="002A61C1">
        <w:rPr>
          <w:b/>
          <w:bCs/>
          <w:color w:val="555555" w:themeColor="text1"/>
          <w:sz w:val="24"/>
        </w:rPr>
        <w:t>Their officiating role will make a positive impact, and the official will be a great example of a role model for others.</w:t>
      </w:r>
    </w:p>
    <w:p w14:paraId="689F0FB5" w14:textId="77777777" w:rsidR="00853696" w:rsidRPr="002A61C1" w:rsidRDefault="00853696">
      <w:pPr>
        <w:ind w:left="360"/>
        <w:rPr>
          <w:color w:val="555555" w:themeColor="text1"/>
          <w:sz w:val="24"/>
        </w:rPr>
      </w:pPr>
      <w:r w:rsidRPr="002A61C1">
        <w:rPr>
          <w:b/>
          <w:bCs/>
          <w:color w:val="555555" w:themeColor="text1"/>
          <w:sz w:val="24"/>
        </w:rPr>
        <w:t>The nomination should highlight:</w:t>
      </w:r>
    </w:p>
    <w:p w14:paraId="1709E69B" w14:textId="77777777" w:rsidR="00853696" w:rsidRPr="002A61C1" w:rsidRDefault="00853696" w:rsidP="008A7F18">
      <w:pPr>
        <w:pStyle w:val="ListParagraph"/>
        <w:numPr>
          <w:ilvl w:val="0"/>
          <w:numId w:val="10"/>
        </w:numPr>
        <w:rPr>
          <w:color w:val="555555" w:themeColor="text1"/>
          <w:kern w:val="2"/>
          <w:sz w:val="24"/>
          <w:lang w:eastAsia="en-GB"/>
          <w14:ligatures w14:val="standardContextual"/>
        </w:rPr>
      </w:pPr>
      <w:r w:rsidRPr="002A61C1">
        <w:rPr>
          <w:b/>
          <w:bCs/>
          <w:color w:val="555555" w:themeColor="text1"/>
          <w:sz w:val="24"/>
        </w:rPr>
        <w:t>The activity of the nominee, who has stepped forward to support the delivery of aquatic events at any level.</w:t>
      </w:r>
    </w:p>
    <w:p w14:paraId="71E07916" w14:textId="77777777" w:rsidR="00853696" w:rsidRPr="002A61C1" w:rsidRDefault="00853696" w:rsidP="008A7F18">
      <w:pPr>
        <w:pStyle w:val="ListParagraph"/>
        <w:numPr>
          <w:ilvl w:val="0"/>
          <w:numId w:val="10"/>
        </w:numPr>
        <w:rPr>
          <w:color w:val="555555" w:themeColor="text1"/>
          <w:sz w:val="24"/>
        </w:rPr>
      </w:pPr>
      <w:r w:rsidRPr="002A61C1">
        <w:rPr>
          <w:b/>
          <w:bCs/>
          <w:color w:val="555555" w:themeColor="text1"/>
          <w:sz w:val="24"/>
        </w:rPr>
        <w:t>How the nominee has committed to their own personal development through training.</w:t>
      </w:r>
    </w:p>
    <w:p w14:paraId="4B922459" w14:textId="77777777" w:rsidR="00853696" w:rsidRPr="002A61C1" w:rsidRDefault="00853696" w:rsidP="008A7F18">
      <w:pPr>
        <w:pStyle w:val="ListParagraph"/>
        <w:numPr>
          <w:ilvl w:val="0"/>
          <w:numId w:val="10"/>
        </w:numPr>
        <w:rPr>
          <w:color w:val="555555" w:themeColor="text1"/>
          <w:sz w:val="24"/>
        </w:rPr>
      </w:pPr>
      <w:r w:rsidRPr="002A61C1">
        <w:rPr>
          <w:b/>
          <w:bCs/>
          <w:color w:val="555555" w:themeColor="text1"/>
          <w:sz w:val="24"/>
        </w:rPr>
        <w:t>How the nominee has supported other technical officials in their training and development.</w:t>
      </w:r>
    </w:p>
    <w:p w14:paraId="40893EC7" w14:textId="77777777" w:rsidR="00853696" w:rsidRPr="002A61C1" w:rsidRDefault="00853696" w:rsidP="008A7F18">
      <w:pPr>
        <w:pStyle w:val="ListParagraph"/>
        <w:numPr>
          <w:ilvl w:val="0"/>
          <w:numId w:val="10"/>
        </w:numPr>
        <w:rPr>
          <w:color w:val="555555" w:themeColor="text1"/>
          <w:sz w:val="24"/>
        </w:rPr>
      </w:pPr>
      <w:r w:rsidRPr="002A61C1">
        <w:rPr>
          <w:b/>
          <w:bCs/>
          <w:color w:val="555555" w:themeColor="text1"/>
          <w:sz w:val="24"/>
        </w:rPr>
        <w:t>Examples of how the nominee’s drive and passion for the sport has inspired others to become technical officials.</w:t>
      </w:r>
    </w:p>
    <w:p w14:paraId="31975830" w14:textId="77777777" w:rsidR="009953C1" w:rsidRPr="002A61C1" w:rsidRDefault="009953C1">
      <w:pPr>
        <w:ind w:left="360"/>
        <w:rPr>
          <w:rFonts w:ascii="Segoe UI" w:eastAsia="Times New Roman" w:hAnsi="Segoe UI" w:cs="Segoe UI"/>
          <w:b/>
          <w:bCs/>
          <w:color w:val="555555" w:themeColor="text1"/>
          <w:sz w:val="24"/>
          <w:lang w:eastAsia="en-GB"/>
        </w:rPr>
      </w:pPr>
      <w:r w:rsidRPr="002A61C1">
        <w:rPr>
          <w:b/>
          <w:bCs/>
          <w:color w:val="555555" w:themeColor="text1"/>
          <w:sz w:val="24"/>
        </w:rPr>
        <w:lastRenderedPageBreak/>
        <w:t>Criteria:</w:t>
      </w:r>
    </w:p>
    <w:p w14:paraId="040069AB" w14:textId="77777777" w:rsidR="009953C1" w:rsidRPr="002A61C1" w:rsidRDefault="009953C1" w:rsidP="008A7F18">
      <w:pPr>
        <w:pStyle w:val="ListParagraph"/>
        <w:numPr>
          <w:ilvl w:val="0"/>
          <w:numId w:val="11"/>
        </w:numPr>
        <w:rPr>
          <w:color w:val="555555" w:themeColor="text1"/>
          <w:kern w:val="2"/>
          <w:sz w:val="24"/>
          <w14:ligatures w14:val="standardContextual"/>
        </w:rPr>
      </w:pPr>
      <w:r w:rsidRPr="002A61C1">
        <w:rPr>
          <w:b/>
          <w:bCs/>
          <w:color w:val="555555" w:themeColor="text1"/>
          <w:sz w:val="24"/>
        </w:rPr>
        <w:t>Must be a Swim England member.</w:t>
      </w:r>
    </w:p>
    <w:p w14:paraId="1EE27A2C" w14:textId="77777777" w:rsidR="009953C1" w:rsidRPr="002A61C1" w:rsidRDefault="009953C1" w:rsidP="008A7F18">
      <w:pPr>
        <w:pStyle w:val="ListParagraph"/>
        <w:numPr>
          <w:ilvl w:val="0"/>
          <w:numId w:val="11"/>
        </w:numPr>
        <w:rPr>
          <w:color w:val="555555" w:themeColor="text1"/>
          <w:sz w:val="24"/>
        </w:rPr>
      </w:pPr>
      <w:r w:rsidRPr="002A61C1">
        <w:rPr>
          <w:b/>
          <w:bCs/>
          <w:color w:val="555555" w:themeColor="text1"/>
          <w:sz w:val="24"/>
        </w:rPr>
        <w:t>Must hold a recognised technical official qualification or certification relevant to their role and activity.</w:t>
      </w:r>
    </w:p>
    <w:p w14:paraId="7175B489" w14:textId="77777777" w:rsidR="009953C1" w:rsidRPr="002A61C1" w:rsidRDefault="009953C1" w:rsidP="008A7F18">
      <w:pPr>
        <w:pStyle w:val="ListParagraph"/>
        <w:numPr>
          <w:ilvl w:val="0"/>
          <w:numId w:val="11"/>
        </w:numPr>
        <w:rPr>
          <w:color w:val="555555" w:themeColor="text1"/>
          <w:sz w:val="24"/>
        </w:rPr>
      </w:pPr>
      <w:r w:rsidRPr="002A61C1">
        <w:rPr>
          <w:b/>
          <w:bCs/>
          <w:color w:val="555555" w:themeColor="text1"/>
          <w:sz w:val="24"/>
        </w:rPr>
        <w:t>Must be officiating on a regular basis.</w:t>
      </w:r>
    </w:p>
    <w:p w14:paraId="4B9BE1B5" w14:textId="77777777" w:rsidR="009953C1" w:rsidRPr="002A61C1" w:rsidRDefault="009953C1" w:rsidP="008A7F18">
      <w:pPr>
        <w:pStyle w:val="ListParagraph"/>
        <w:numPr>
          <w:ilvl w:val="0"/>
          <w:numId w:val="11"/>
        </w:numPr>
        <w:rPr>
          <w:color w:val="555555" w:themeColor="text1"/>
          <w:sz w:val="24"/>
        </w:rPr>
      </w:pPr>
      <w:r w:rsidRPr="002A61C1">
        <w:rPr>
          <w:b/>
          <w:bCs/>
          <w:color w:val="555555" w:themeColor="text1"/>
          <w:sz w:val="24"/>
        </w:rPr>
        <w:t>Can be any age.</w:t>
      </w:r>
    </w:p>
    <w:p w14:paraId="362EB2FF" w14:textId="77777777" w:rsidR="009953C1" w:rsidRPr="003F03D5" w:rsidRDefault="009953C1" w:rsidP="008A7F18">
      <w:pPr>
        <w:pStyle w:val="ListParagraph"/>
        <w:numPr>
          <w:ilvl w:val="0"/>
          <w:numId w:val="11"/>
        </w:numPr>
        <w:rPr>
          <w:color w:val="555555" w:themeColor="text1"/>
          <w:sz w:val="24"/>
        </w:rPr>
      </w:pPr>
      <w:r w:rsidRPr="002A61C1">
        <w:rPr>
          <w:b/>
          <w:bCs/>
          <w:color w:val="555555" w:themeColor="text1"/>
          <w:sz w:val="24"/>
        </w:rPr>
        <w:t>Must not be paid.</w:t>
      </w:r>
    </w:p>
    <w:p w14:paraId="5193DC4E" w14:textId="77777777" w:rsidR="003F03D5" w:rsidRPr="003F03D5" w:rsidRDefault="003F03D5" w:rsidP="003F03D5">
      <w:pPr>
        <w:rPr>
          <w:color w:val="555555" w:themeColor="text1"/>
          <w:sz w:val="24"/>
        </w:rPr>
      </w:pPr>
    </w:p>
    <w:p w14:paraId="48CE9916" w14:textId="06F3143E" w:rsidR="00B51559" w:rsidRDefault="003F03D5" w:rsidP="00B51559">
      <w:pPr>
        <w:ind w:left="360"/>
        <w:rPr>
          <w:color w:val="555555" w:themeColor="text1"/>
          <w:sz w:val="24"/>
        </w:rPr>
      </w:pPr>
      <w:hyperlink r:id="rId11" w:history="1">
        <w:r w:rsidRPr="00F62BD2">
          <w:rPr>
            <w:rStyle w:val="Hyperlink"/>
            <w:sz w:val="24"/>
          </w:rPr>
          <w:t>https://www.surveymonkey.com/r/HLTKVTC</w:t>
        </w:r>
      </w:hyperlink>
    </w:p>
    <w:p w14:paraId="5EAEBE59" w14:textId="77777777" w:rsidR="003F03D5" w:rsidRPr="00B51559" w:rsidRDefault="003F03D5" w:rsidP="00B51559">
      <w:pPr>
        <w:ind w:left="360"/>
        <w:rPr>
          <w:color w:val="555555" w:themeColor="text1"/>
          <w:sz w:val="24"/>
        </w:rPr>
      </w:pPr>
    </w:p>
    <w:p w14:paraId="1F39E0AF" w14:textId="77777777" w:rsidR="00AE3A85" w:rsidRPr="002A61C1" w:rsidRDefault="00AE3A85" w:rsidP="00AE3A85">
      <w:pPr>
        <w:rPr>
          <w:color w:val="555555" w:themeColor="text1"/>
          <w:sz w:val="24"/>
        </w:rPr>
      </w:pPr>
    </w:p>
    <w:p w14:paraId="2A37FF39" w14:textId="77777777" w:rsidR="0021163A" w:rsidRPr="00353C4C" w:rsidRDefault="0021163A" w:rsidP="0021163A">
      <w:pPr>
        <w:rPr>
          <w:color w:val="555555" w:themeColor="text1"/>
          <w:u w:val="single"/>
        </w:rPr>
      </w:pPr>
    </w:p>
    <w:p w14:paraId="2E84620F" w14:textId="77777777" w:rsidR="00FE3B7F" w:rsidRPr="00F07CD4" w:rsidRDefault="00FE3B7F" w:rsidP="00FE3B7F">
      <w:pPr>
        <w:pStyle w:val="SEHeader"/>
        <w:numPr>
          <w:ilvl w:val="0"/>
          <w:numId w:val="1"/>
        </w:numPr>
        <w:rPr>
          <w:color w:val="0070C0"/>
          <w:sz w:val="28"/>
          <w:szCs w:val="28"/>
          <w:u w:val="single"/>
        </w:rPr>
      </w:pPr>
      <w:r w:rsidRPr="00F07CD4">
        <w:rPr>
          <w:b/>
          <w:bCs/>
          <w:color w:val="0070C0"/>
          <w:sz w:val="28"/>
          <w:szCs w:val="28"/>
          <w:u w:val="single"/>
        </w:rPr>
        <w:t>Young Volunteer of the Year</w:t>
      </w:r>
    </w:p>
    <w:p w14:paraId="220ECFE7" w14:textId="77777777" w:rsidR="00353C4C" w:rsidRPr="00353C4C" w:rsidRDefault="00353C4C" w:rsidP="00353C4C">
      <w:pPr>
        <w:pStyle w:val="SEHeader"/>
        <w:rPr>
          <w:color w:val="555555" w:themeColor="text1"/>
          <w:sz w:val="28"/>
          <w:szCs w:val="28"/>
          <w:u w:val="single"/>
        </w:rPr>
      </w:pPr>
    </w:p>
    <w:p w14:paraId="1FC2930E" w14:textId="77777777" w:rsidR="00CE6D70" w:rsidRPr="002A61C1" w:rsidRDefault="00CE6D70">
      <w:pPr>
        <w:ind w:left="360"/>
        <w:rPr>
          <w:color w:val="555555" w:themeColor="text1"/>
          <w:sz w:val="24"/>
        </w:rPr>
      </w:pPr>
      <w:r w:rsidRPr="002A61C1">
        <w:rPr>
          <w:b/>
          <w:bCs/>
          <w:color w:val="555555" w:themeColor="text1"/>
          <w:sz w:val="24"/>
        </w:rPr>
        <w:t>This award celebrates a young Swim England member who has shown a commitment to volunteering in aquatics at Club, County, Regional or National level.</w:t>
      </w:r>
    </w:p>
    <w:p w14:paraId="1B11759E" w14:textId="2CCF1F6F" w:rsidR="00CE6D70" w:rsidRPr="002A61C1" w:rsidRDefault="00CE6D70">
      <w:pPr>
        <w:ind w:left="360"/>
        <w:rPr>
          <w:color w:val="555555" w:themeColor="text1"/>
          <w:sz w:val="24"/>
        </w:rPr>
      </w:pPr>
      <w:r w:rsidRPr="002A61C1">
        <w:rPr>
          <w:b/>
          <w:bCs/>
          <w:color w:val="555555" w:themeColor="text1"/>
          <w:sz w:val="24"/>
        </w:rPr>
        <w:t>Through their energy, commitment and passion for aquatics, they have helped create meaningful experiences for others and are a great example of a role model for young people in their community</w:t>
      </w:r>
      <w:r w:rsidR="00901FBF">
        <w:rPr>
          <w:b/>
          <w:bCs/>
          <w:color w:val="555555" w:themeColor="text1"/>
          <w:sz w:val="24"/>
        </w:rPr>
        <w:t xml:space="preserve"> over the last 15 months </w:t>
      </w:r>
    </w:p>
    <w:p w14:paraId="6B08E34E" w14:textId="77777777" w:rsidR="00CE6D70" w:rsidRPr="002A61C1" w:rsidRDefault="00CE6D70">
      <w:pPr>
        <w:ind w:left="360"/>
        <w:rPr>
          <w:color w:val="555555" w:themeColor="text1"/>
          <w:sz w:val="24"/>
        </w:rPr>
      </w:pPr>
      <w:r w:rsidRPr="002A61C1">
        <w:rPr>
          <w:b/>
          <w:bCs/>
          <w:color w:val="555555" w:themeColor="text1"/>
          <w:sz w:val="24"/>
        </w:rPr>
        <w:t>There is no requirement for the nomination to detail activity at every level, as what truly matters is the impact their volunteering has had on individuals, their community and their sport as a whole.</w:t>
      </w:r>
    </w:p>
    <w:p w14:paraId="4306B779" w14:textId="77777777" w:rsidR="00853696" w:rsidRPr="002A61C1" w:rsidRDefault="00853696">
      <w:pPr>
        <w:ind w:left="360"/>
        <w:rPr>
          <w:color w:val="555555" w:themeColor="text1"/>
          <w:sz w:val="24"/>
        </w:rPr>
      </w:pPr>
      <w:r w:rsidRPr="002A61C1">
        <w:rPr>
          <w:b/>
          <w:bCs/>
          <w:color w:val="555555" w:themeColor="text1"/>
          <w:sz w:val="24"/>
        </w:rPr>
        <w:t>The nomination should highlight</w:t>
      </w:r>
      <w:r w:rsidRPr="002A61C1">
        <w:rPr>
          <w:b/>
          <w:color w:val="555555" w:themeColor="text1"/>
          <w:sz w:val="24"/>
        </w:rPr>
        <w:t>:</w:t>
      </w:r>
    </w:p>
    <w:p w14:paraId="5B7AF309" w14:textId="77777777" w:rsidR="00853696" w:rsidRPr="002A61C1" w:rsidRDefault="00853696" w:rsidP="008A7F18">
      <w:pPr>
        <w:pStyle w:val="ListParagraph"/>
        <w:numPr>
          <w:ilvl w:val="0"/>
          <w:numId w:val="12"/>
        </w:numPr>
        <w:rPr>
          <w:color w:val="555555" w:themeColor="text1"/>
          <w:kern w:val="2"/>
          <w:sz w:val="24"/>
          <w:lang w:eastAsia="en-GB"/>
          <w14:ligatures w14:val="standardContextual"/>
        </w:rPr>
      </w:pPr>
      <w:r w:rsidRPr="002A61C1">
        <w:rPr>
          <w:b/>
          <w:bCs/>
          <w:color w:val="555555" w:themeColor="text1"/>
          <w:sz w:val="24"/>
        </w:rPr>
        <w:t>How they have demonstrated a clear passion for aquatics and a commitment to helping others enjoy the sport.</w:t>
      </w:r>
    </w:p>
    <w:p w14:paraId="16CA9696" w14:textId="77777777" w:rsidR="00853696" w:rsidRPr="002A61C1" w:rsidRDefault="00853696" w:rsidP="008A7F18">
      <w:pPr>
        <w:pStyle w:val="ListParagraph"/>
        <w:numPr>
          <w:ilvl w:val="0"/>
          <w:numId w:val="12"/>
        </w:numPr>
        <w:rPr>
          <w:color w:val="555555" w:themeColor="text1"/>
          <w:sz w:val="24"/>
        </w:rPr>
      </w:pPr>
      <w:r w:rsidRPr="002A61C1">
        <w:rPr>
          <w:b/>
          <w:bCs/>
          <w:color w:val="555555" w:themeColor="text1"/>
          <w:sz w:val="24"/>
        </w:rPr>
        <w:t>How their regular volunteering supports the delivery of aquatic activity.</w:t>
      </w:r>
    </w:p>
    <w:p w14:paraId="74FFA4B2" w14:textId="77777777" w:rsidR="00853696" w:rsidRPr="002A61C1" w:rsidRDefault="00853696" w:rsidP="008A7F18">
      <w:pPr>
        <w:pStyle w:val="ListParagraph"/>
        <w:numPr>
          <w:ilvl w:val="0"/>
          <w:numId w:val="12"/>
        </w:numPr>
        <w:rPr>
          <w:color w:val="555555" w:themeColor="text1"/>
          <w:sz w:val="24"/>
        </w:rPr>
      </w:pPr>
      <w:r w:rsidRPr="002A61C1">
        <w:rPr>
          <w:b/>
          <w:bCs/>
          <w:color w:val="555555" w:themeColor="text1"/>
          <w:sz w:val="24"/>
        </w:rPr>
        <w:t>How they have pursued their desire to learn, grow and develop their skills.</w:t>
      </w:r>
    </w:p>
    <w:p w14:paraId="0E5E4750" w14:textId="77777777" w:rsidR="00853696" w:rsidRPr="002A61C1" w:rsidRDefault="00853696" w:rsidP="008A7F18">
      <w:pPr>
        <w:pStyle w:val="ListParagraph"/>
        <w:numPr>
          <w:ilvl w:val="0"/>
          <w:numId w:val="12"/>
        </w:numPr>
        <w:rPr>
          <w:color w:val="555555" w:themeColor="text1"/>
          <w:sz w:val="24"/>
        </w:rPr>
      </w:pPr>
      <w:r w:rsidRPr="002A61C1">
        <w:rPr>
          <w:b/>
          <w:bCs/>
          <w:color w:val="555555" w:themeColor="text1"/>
          <w:sz w:val="24"/>
        </w:rPr>
        <w:t>How they have been a positive influence on peers.</w:t>
      </w:r>
    </w:p>
    <w:p w14:paraId="51E28B46" w14:textId="77777777" w:rsidR="00853696" w:rsidRPr="002A61C1" w:rsidRDefault="00853696" w:rsidP="008A7F18">
      <w:pPr>
        <w:pStyle w:val="ListParagraph"/>
        <w:numPr>
          <w:ilvl w:val="0"/>
          <w:numId w:val="12"/>
        </w:numPr>
        <w:rPr>
          <w:color w:val="555555" w:themeColor="text1"/>
          <w:sz w:val="24"/>
        </w:rPr>
      </w:pPr>
      <w:r w:rsidRPr="002A61C1">
        <w:rPr>
          <w:b/>
          <w:bCs/>
          <w:color w:val="555555" w:themeColor="text1"/>
          <w:sz w:val="24"/>
        </w:rPr>
        <w:t>Examples of their willingness to support fellow volunteers.</w:t>
      </w:r>
    </w:p>
    <w:p w14:paraId="07FE70BB" w14:textId="77777777" w:rsidR="009953C1" w:rsidRPr="002A61C1" w:rsidRDefault="009953C1">
      <w:pPr>
        <w:ind w:left="360"/>
        <w:rPr>
          <w:rFonts w:ascii="Segoe UI" w:eastAsia="Times New Roman" w:hAnsi="Segoe UI" w:cs="Segoe UI"/>
          <w:b/>
          <w:bCs/>
          <w:color w:val="555555" w:themeColor="text1"/>
          <w:sz w:val="24"/>
          <w:lang w:eastAsia="en-GB"/>
        </w:rPr>
      </w:pPr>
      <w:r w:rsidRPr="002A61C1">
        <w:rPr>
          <w:b/>
          <w:bCs/>
          <w:color w:val="555555" w:themeColor="text1"/>
          <w:sz w:val="24"/>
        </w:rPr>
        <w:t>Criteria:</w:t>
      </w:r>
    </w:p>
    <w:p w14:paraId="72C71423" w14:textId="77777777" w:rsidR="009953C1" w:rsidRPr="002A61C1" w:rsidRDefault="009953C1" w:rsidP="008A7F18">
      <w:pPr>
        <w:pStyle w:val="ListParagraph"/>
        <w:numPr>
          <w:ilvl w:val="0"/>
          <w:numId w:val="13"/>
        </w:numPr>
        <w:rPr>
          <w:color w:val="555555" w:themeColor="text1"/>
          <w:kern w:val="2"/>
          <w:sz w:val="24"/>
          <w14:ligatures w14:val="standardContextual"/>
        </w:rPr>
      </w:pPr>
      <w:r w:rsidRPr="002A61C1">
        <w:rPr>
          <w:b/>
          <w:bCs/>
          <w:color w:val="555555" w:themeColor="text1"/>
          <w:sz w:val="24"/>
        </w:rPr>
        <w:t>Must be a Swim England member.</w:t>
      </w:r>
    </w:p>
    <w:p w14:paraId="5A5C78A7" w14:textId="77777777" w:rsidR="009953C1" w:rsidRPr="002A61C1" w:rsidRDefault="009953C1" w:rsidP="008A7F18">
      <w:pPr>
        <w:pStyle w:val="ListParagraph"/>
        <w:numPr>
          <w:ilvl w:val="0"/>
          <w:numId w:val="13"/>
        </w:numPr>
        <w:rPr>
          <w:color w:val="555555" w:themeColor="text1"/>
          <w:sz w:val="24"/>
        </w:rPr>
      </w:pPr>
      <w:r w:rsidRPr="002A61C1">
        <w:rPr>
          <w:b/>
          <w:bCs/>
          <w:color w:val="555555" w:themeColor="text1"/>
          <w:sz w:val="24"/>
        </w:rPr>
        <w:t>Must be actively volunteering in an affiliated Club, County, Regional or National setting on a regular basis.</w:t>
      </w:r>
    </w:p>
    <w:p w14:paraId="288D74EA" w14:textId="77777777" w:rsidR="009953C1" w:rsidRPr="002A61C1" w:rsidRDefault="009953C1" w:rsidP="008A7F18">
      <w:pPr>
        <w:pStyle w:val="ListParagraph"/>
        <w:numPr>
          <w:ilvl w:val="0"/>
          <w:numId w:val="13"/>
        </w:numPr>
        <w:rPr>
          <w:color w:val="555555" w:themeColor="text1"/>
          <w:sz w:val="24"/>
        </w:rPr>
      </w:pPr>
      <w:r w:rsidRPr="002A61C1">
        <w:rPr>
          <w:b/>
          <w:bCs/>
          <w:color w:val="555555" w:themeColor="text1"/>
          <w:sz w:val="24"/>
        </w:rPr>
        <w:t>Must be 14–21 years of age.</w:t>
      </w:r>
    </w:p>
    <w:p w14:paraId="55CAEB1B" w14:textId="77777777" w:rsidR="009953C1" w:rsidRPr="003F03D5" w:rsidRDefault="009953C1" w:rsidP="008A7F18">
      <w:pPr>
        <w:pStyle w:val="ListParagraph"/>
        <w:numPr>
          <w:ilvl w:val="0"/>
          <w:numId w:val="13"/>
        </w:numPr>
        <w:rPr>
          <w:color w:val="555555" w:themeColor="text1"/>
          <w:sz w:val="24"/>
        </w:rPr>
      </w:pPr>
      <w:r w:rsidRPr="002A61C1">
        <w:rPr>
          <w:b/>
          <w:bCs/>
          <w:color w:val="555555" w:themeColor="text1"/>
          <w:sz w:val="24"/>
        </w:rPr>
        <w:t>Must not be paid.</w:t>
      </w:r>
    </w:p>
    <w:p w14:paraId="197DAD3B" w14:textId="77777777" w:rsidR="003F03D5" w:rsidRPr="003F03D5" w:rsidRDefault="003F03D5" w:rsidP="003F03D5">
      <w:pPr>
        <w:rPr>
          <w:color w:val="555555" w:themeColor="text1"/>
          <w:sz w:val="24"/>
        </w:rPr>
      </w:pPr>
    </w:p>
    <w:p w14:paraId="2B13A06B" w14:textId="5A12B4F3" w:rsidR="00E51001" w:rsidRDefault="003F03D5" w:rsidP="00E51001">
      <w:pPr>
        <w:rPr>
          <w:color w:val="555555" w:themeColor="text1"/>
          <w:sz w:val="24"/>
        </w:rPr>
      </w:pPr>
      <w:hyperlink r:id="rId12" w:history="1">
        <w:r w:rsidRPr="00F62BD2">
          <w:rPr>
            <w:rStyle w:val="Hyperlink"/>
            <w:sz w:val="24"/>
          </w:rPr>
          <w:t>https://www.surveymonkey.com/r/HK99SSS</w:t>
        </w:r>
      </w:hyperlink>
    </w:p>
    <w:p w14:paraId="7E93F449" w14:textId="77777777" w:rsidR="003F03D5" w:rsidRPr="00E51001" w:rsidRDefault="003F03D5" w:rsidP="00E51001">
      <w:pPr>
        <w:rPr>
          <w:color w:val="555555" w:themeColor="text1"/>
          <w:sz w:val="24"/>
        </w:rPr>
      </w:pPr>
    </w:p>
    <w:p w14:paraId="7CB8AFC7" w14:textId="77777777" w:rsidR="00F62F80" w:rsidRPr="002A61C1" w:rsidRDefault="00F62F80" w:rsidP="00F62F80">
      <w:pPr>
        <w:rPr>
          <w:color w:val="555555" w:themeColor="text1"/>
        </w:rPr>
      </w:pPr>
    </w:p>
    <w:p w14:paraId="1B6E8C01" w14:textId="77777777" w:rsidR="00FE3B7F" w:rsidRPr="00F07CD4" w:rsidRDefault="00FE3B7F" w:rsidP="00FE3B7F">
      <w:pPr>
        <w:pStyle w:val="SEHeader"/>
        <w:numPr>
          <w:ilvl w:val="0"/>
          <w:numId w:val="1"/>
        </w:numPr>
        <w:rPr>
          <w:color w:val="0070C0"/>
          <w:sz w:val="28"/>
          <w:szCs w:val="28"/>
          <w:u w:val="single"/>
        </w:rPr>
      </w:pPr>
      <w:r w:rsidRPr="00F07CD4">
        <w:rPr>
          <w:b/>
          <w:bCs/>
          <w:color w:val="0070C0"/>
          <w:sz w:val="28"/>
          <w:szCs w:val="28"/>
          <w:u w:val="single"/>
        </w:rPr>
        <w:t>Unsung Hero</w:t>
      </w:r>
    </w:p>
    <w:p w14:paraId="23AB2FFB" w14:textId="77777777" w:rsidR="00353C4C" w:rsidRPr="00353C4C" w:rsidRDefault="00353C4C" w:rsidP="00353C4C">
      <w:pPr>
        <w:pStyle w:val="SEHeader"/>
        <w:rPr>
          <w:color w:val="555555" w:themeColor="text1"/>
          <w:sz w:val="28"/>
          <w:szCs w:val="28"/>
          <w:u w:val="single"/>
        </w:rPr>
      </w:pPr>
    </w:p>
    <w:p w14:paraId="6953AB75" w14:textId="77777777" w:rsidR="004929CE" w:rsidRPr="002A61C1" w:rsidRDefault="004929CE">
      <w:pPr>
        <w:ind w:left="360"/>
        <w:rPr>
          <w:rFonts w:cs="Arial"/>
          <w:color w:val="555555" w:themeColor="text1"/>
          <w:sz w:val="24"/>
        </w:rPr>
      </w:pPr>
      <w:r w:rsidRPr="002A61C1">
        <w:rPr>
          <w:rFonts w:eastAsia="Times New Roman" w:cs="Arial"/>
          <w:b/>
          <w:bCs/>
          <w:color w:val="555555" w:themeColor="text1"/>
          <w:sz w:val="24"/>
          <w:lang w:eastAsia="en-GB"/>
        </w:rPr>
        <w:t>This award recognises a volunteer whose dedication, humility and quiet service have made a significant difference, often without public recognition.</w:t>
      </w:r>
    </w:p>
    <w:p w14:paraId="5FCBF84D" w14:textId="77777777" w:rsidR="00853696" w:rsidRPr="002A61C1" w:rsidRDefault="00853696">
      <w:pPr>
        <w:ind w:left="360"/>
        <w:rPr>
          <w:rFonts w:cs="Arial"/>
          <w:color w:val="555555" w:themeColor="text1"/>
          <w:sz w:val="24"/>
        </w:rPr>
      </w:pPr>
      <w:r w:rsidRPr="002A61C1">
        <w:rPr>
          <w:rFonts w:cs="Arial"/>
          <w:b/>
          <w:color w:val="555555" w:themeColor="text1"/>
          <w:sz w:val="24"/>
        </w:rPr>
        <w:t>The nomination should highlight:</w:t>
      </w:r>
    </w:p>
    <w:p w14:paraId="4C02B6E6" w14:textId="77777777" w:rsidR="004929CE" w:rsidRPr="002A61C1" w:rsidRDefault="004929CE">
      <w:pPr>
        <w:ind w:left="360"/>
        <w:rPr>
          <w:rFonts w:cs="Arial"/>
          <w:color w:val="555555" w:themeColor="text1"/>
          <w:sz w:val="24"/>
        </w:rPr>
      </w:pPr>
      <w:r w:rsidRPr="002A61C1">
        <w:rPr>
          <w:rFonts w:eastAsia="Times New Roman" w:cs="Arial"/>
          <w:b/>
          <w:bCs/>
          <w:color w:val="555555" w:themeColor="text1"/>
          <w:sz w:val="24"/>
          <w:lang w:eastAsia="en-GB"/>
        </w:rPr>
        <w:t xml:space="preserve">Consistent </w:t>
      </w:r>
      <w:r w:rsidRPr="002A61C1">
        <w:rPr>
          <w:rFonts w:cs="Arial"/>
          <w:b/>
          <w:color w:val="555555" w:themeColor="text1"/>
          <w:sz w:val="24"/>
        </w:rPr>
        <w:t>commitment:</w:t>
      </w:r>
    </w:p>
    <w:p w14:paraId="55CF07C7" w14:textId="77777777" w:rsidR="00853696" w:rsidRPr="002A61C1" w:rsidRDefault="00853696" w:rsidP="00853696">
      <w:pPr>
        <w:pStyle w:val="ListParagraph"/>
        <w:numPr>
          <w:ilvl w:val="0"/>
          <w:numId w:val="2"/>
        </w:numPr>
        <w:rPr>
          <w:rFonts w:cs="Arial"/>
          <w:color w:val="555555" w:themeColor="text1"/>
          <w:kern w:val="2"/>
          <w:sz w:val="24"/>
          <w:lang w:eastAsia="en-GB"/>
          <w14:ligatures w14:val="standardContextual"/>
        </w:rPr>
      </w:pPr>
      <w:r w:rsidRPr="002A61C1">
        <w:rPr>
          <w:rFonts w:cs="Arial"/>
          <w:b/>
          <w:bCs/>
          <w:color w:val="555555" w:themeColor="text1"/>
          <w:sz w:val="24"/>
        </w:rPr>
        <w:t>Has given their time reliably over a sustained period.</w:t>
      </w:r>
    </w:p>
    <w:p w14:paraId="026A3F14" w14:textId="77777777" w:rsidR="00853696" w:rsidRPr="002A61C1" w:rsidRDefault="00853696" w:rsidP="00853696">
      <w:pPr>
        <w:pStyle w:val="ListParagraph"/>
        <w:numPr>
          <w:ilvl w:val="0"/>
          <w:numId w:val="2"/>
        </w:numPr>
        <w:rPr>
          <w:rFonts w:cs="Arial"/>
          <w:color w:val="555555" w:themeColor="text1"/>
          <w:sz w:val="24"/>
        </w:rPr>
      </w:pPr>
      <w:r w:rsidRPr="002A61C1">
        <w:rPr>
          <w:rFonts w:cs="Arial"/>
          <w:b/>
          <w:bCs/>
          <w:color w:val="555555" w:themeColor="text1"/>
          <w:sz w:val="24"/>
        </w:rPr>
        <w:t>Regularly supports activities, events or services without needing recognition.</w:t>
      </w:r>
    </w:p>
    <w:p w14:paraId="41029751" w14:textId="77777777" w:rsidR="00853696" w:rsidRPr="002A61C1" w:rsidRDefault="00853696" w:rsidP="00853696">
      <w:pPr>
        <w:pStyle w:val="ListParagraph"/>
        <w:numPr>
          <w:ilvl w:val="0"/>
          <w:numId w:val="2"/>
        </w:numPr>
        <w:rPr>
          <w:rFonts w:cs="Arial"/>
          <w:color w:val="555555" w:themeColor="text1"/>
          <w:sz w:val="24"/>
        </w:rPr>
      </w:pPr>
      <w:r w:rsidRPr="002A61C1">
        <w:rPr>
          <w:rFonts w:cs="Arial"/>
          <w:b/>
          <w:bCs/>
          <w:color w:val="555555" w:themeColor="text1"/>
          <w:sz w:val="24"/>
        </w:rPr>
        <w:lastRenderedPageBreak/>
        <w:t>Can be counted on to help when needed.</w:t>
      </w:r>
    </w:p>
    <w:p w14:paraId="4015EAD3" w14:textId="77777777" w:rsidR="004929CE" w:rsidRPr="002A61C1" w:rsidRDefault="004929CE">
      <w:pPr>
        <w:ind w:left="360"/>
        <w:rPr>
          <w:rFonts w:cs="Arial"/>
          <w:color w:val="555555" w:themeColor="text1"/>
          <w:sz w:val="24"/>
        </w:rPr>
      </w:pPr>
      <w:r w:rsidRPr="002A61C1">
        <w:rPr>
          <w:rFonts w:eastAsia="Times New Roman" w:cs="Arial"/>
          <w:b/>
          <w:bCs/>
          <w:color w:val="555555" w:themeColor="text1"/>
          <w:sz w:val="24"/>
          <w:lang w:eastAsia="en-GB"/>
        </w:rPr>
        <w:t xml:space="preserve">Positive </w:t>
      </w:r>
      <w:r w:rsidRPr="002A61C1">
        <w:rPr>
          <w:rFonts w:cs="Arial"/>
          <w:b/>
          <w:color w:val="555555" w:themeColor="text1"/>
          <w:sz w:val="24"/>
        </w:rPr>
        <w:t>impact:</w:t>
      </w:r>
    </w:p>
    <w:p w14:paraId="60231487" w14:textId="77777777" w:rsidR="00853696" w:rsidRPr="002A61C1" w:rsidRDefault="00853696" w:rsidP="00853696">
      <w:pPr>
        <w:pStyle w:val="ListParagraph"/>
        <w:numPr>
          <w:ilvl w:val="0"/>
          <w:numId w:val="3"/>
        </w:numPr>
        <w:rPr>
          <w:rFonts w:cs="Arial"/>
          <w:color w:val="555555" w:themeColor="text1"/>
          <w:kern w:val="2"/>
          <w:sz w:val="24"/>
          <w:lang w:eastAsia="en-GB"/>
          <w14:ligatures w14:val="standardContextual"/>
        </w:rPr>
      </w:pPr>
      <w:r w:rsidRPr="002A61C1">
        <w:rPr>
          <w:rFonts w:cs="Arial"/>
          <w:b/>
          <w:bCs/>
          <w:color w:val="555555" w:themeColor="text1"/>
          <w:sz w:val="24"/>
        </w:rPr>
        <w:t>Has made a meaningful difference to individuals or the club.</w:t>
      </w:r>
    </w:p>
    <w:p w14:paraId="3CD774E8" w14:textId="77777777" w:rsidR="00853696" w:rsidRPr="002A61C1" w:rsidRDefault="00853696" w:rsidP="00853696">
      <w:pPr>
        <w:pStyle w:val="ListParagraph"/>
        <w:numPr>
          <w:ilvl w:val="0"/>
          <w:numId w:val="3"/>
        </w:numPr>
        <w:rPr>
          <w:rFonts w:cs="Arial"/>
          <w:color w:val="555555" w:themeColor="text1"/>
          <w:sz w:val="24"/>
        </w:rPr>
      </w:pPr>
      <w:r w:rsidRPr="002A61C1">
        <w:rPr>
          <w:rFonts w:cs="Arial"/>
          <w:b/>
          <w:bCs/>
          <w:color w:val="555555" w:themeColor="text1"/>
          <w:sz w:val="24"/>
        </w:rPr>
        <w:t>Has helped to improve experiences, outcomes or morale.</w:t>
      </w:r>
    </w:p>
    <w:p w14:paraId="6D04E36D" w14:textId="1B9D18A0" w:rsidR="00853696" w:rsidRPr="00B71450" w:rsidRDefault="00853696" w:rsidP="007B55F2">
      <w:pPr>
        <w:pStyle w:val="ListParagraph"/>
        <w:numPr>
          <w:ilvl w:val="0"/>
          <w:numId w:val="3"/>
        </w:numPr>
        <w:rPr>
          <w:rFonts w:cs="Arial"/>
          <w:color w:val="555555" w:themeColor="text1"/>
          <w:sz w:val="24"/>
        </w:rPr>
      </w:pPr>
      <w:r w:rsidRPr="00B71450">
        <w:rPr>
          <w:rFonts w:cs="Arial"/>
          <w:b/>
          <w:bCs/>
          <w:color w:val="555555" w:themeColor="text1"/>
          <w:sz w:val="24"/>
        </w:rPr>
        <w:t xml:space="preserve">Contributes in ways that may be quiet but are genuinely </w:t>
      </w:r>
      <w:proofErr w:type="spellStart"/>
      <w:r w:rsidRPr="00B71450">
        <w:rPr>
          <w:rFonts w:cs="Arial"/>
          <w:b/>
          <w:bCs/>
          <w:color w:val="555555" w:themeColor="text1"/>
          <w:sz w:val="24"/>
        </w:rPr>
        <w:t>valuable.Volunteers</w:t>
      </w:r>
      <w:proofErr w:type="spellEnd"/>
      <w:r w:rsidRPr="00B71450">
        <w:rPr>
          <w:rFonts w:cs="Arial"/>
          <w:b/>
          <w:bCs/>
          <w:color w:val="555555" w:themeColor="text1"/>
          <w:sz w:val="24"/>
        </w:rPr>
        <w:t xml:space="preserve"> without seeking praise, status or reward.</w:t>
      </w:r>
    </w:p>
    <w:p w14:paraId="6F95B3D9" w14:textId="77777777" w:rsidR="00853696" w:rsidRPr="002A61C1" w:rsidRDefault="00853696" w:rsidP="00853696">
      <w:pPr>
        <w:pStyle w:val="ListParagraph"/>
        <w:numPr>
          <w:ilvl w:val="0"/>
          <w:numId w:val="3"/>
        </w:numPr>
        <w:rPr>
          <w:rFonts w:cs="Arial"/>
          <w:color w:val="555555" w:themeColor="text1"/>
          <w:sz w:val="24"/>
        </w:rPr>
      </w:pPr>
      <w:r w:rsidRPr="002A61C1">
        <w:rPr>
          <w:rFonts w:cs="Arial"/>
          <w:b/>
          <w:bCs/>
          <w:color w:val="555555" w:themeColor="text1"/>
          <w:sz w:val="24"/>
        </w:rPr>
        <w:t>Often works in the background rather than in a visible role.</w:t>
      </w:r>
    </w:p>
    <w:p w14:paraId="5D21715C" w14:textId="77777777" w:rsidR="00853696" w:rsidRPr="002A61C1" w:rsidRDefault="00853696" w:rsidP="00853696">
      <w:pPr>
        <w:pStyle w:val="ListParagraph"/>
        <w:numPr>
          <w:ilvl w:val="0"/>
          <w:numId w:val="3"/>
        </w:numPr>
        <w:rPr>
          <w:rFonts w:cs="Arial"/>
          <w:color w:val="555555" w:themeColor="text1"/>
          <w:sz w:val="24"/>
        </w:rPr>
      </w:pPr>
      <w:r w:rsidRPr="002A61C1">
        <w:rPr>
          <w:rFonts w:cs="Arial"/>
          <w:b/>
          <w:bCs/>
          <w:color w:val="555555" w:themeColor="text1"/>
          <w:sz w:val="24"/>
        </w:rPr>
        <w:t>Takes on important tasks that others may overlook.</w:t>
      </w:r>
    </w:p>
    <w:p w14:paraId="6706B50E" w14:textId="77777777" w:rsidR="00853696" w:rsidRPr="002A61C1" w:rsidRDefault="00853696" w:rsidP="00853696">
      <w:pPr>
        <w:pStyle w:val="ListParagraph"/>
        <w:numPr>
          <w:ilvl w:val="0"/>
          <w:numId w:val="3"/>
        </w:numPr>
        <w:rPr>
          <w:rFonts w:cs="Arial"/>
          <w:color w:val="555555" w:themeColor="text1"/>
          <w:sz w:val="24"/>
        </w:rPr>
      </w:pPr>
      <w:r w:rsidRPr="002A61C1">
        <w:rPr>
          <w:rFonts w:cs="Arial"/>
          <w:b/>
          <w:bCs/>
          <w:color w:val="555555" w:themeColor="text1"/>
          <w:sz w:val="24"/>
        </w:rPr>
        <w:t>Helps things run smoothly without drawing attention to themselves.</w:t>
      </w:r>
    </w:p>
    <w:p w14:paraId="075CC3BD" w14:textId="77777777" w:rsidR="00853696" w:rsidRPr="002A61C1" w:rsidRDefault="00853696" w:rsidP="00853696">
      <w:pPr>
        <w:pStyle w:val="ListParagraph"/>
        <w:numPr>
          <w:ilvl w:val="0"/>
          <w:numId w:val="3"/>
        </w:numPr>
        <w:rPr>
          <w:rFonts w:cs="Arial"/>
          <w:color w:val="555555" w:themeColor="text1"/>
          <w:sz w:val="24"/>
        </w:rPr>
      </w:pPr>
      <w:r w:rsidRPr="002A61C1">
        <w:rPr>
          <w:rFonts w:cs="Arial"/>
          <w:b/>
          <w:bCs/>
          <w:color w:val="555555" w:themeColor="text1"/>
          <w:sz w:val="24"/>
        </w:rPr>
        <w:t>Brings kindness, encouragement and a cooperative spirit.</w:t>
      </w:r>
    </w:p>
    <w:p w14:paraId="0CCDE17C" w14:textId="77777777" w:rsidR="00853696" w:rsidRPr="002A61C1" w:rsidRDefault="00853696" w:rsidP="00853696">
      <w:pPr>
        <w:pStyle w:val="ListParagraph"/>
        <w:numPr>
          <w:ilvl w:val="0"/>
          <w:numId w:val="3"/>
        </w:numPr>
        <w:rPr>
          <w:rFonts w:cs="Arial"/>
          <w:color w:val="555555" w:themeColor="text1"/>
          <w:sz w:val="24"/>
        </w:rPr>
      </w:pPr>
      <w:r w:rsidRPr="002A61C1">
        <w:rPr>
          <w:rFonts w:cs="Arial"/>
          <w:b/>
          <w:bCs/>
          <w:color w:val="555555" w:themeColor="text1"/>
          <w:sz w:val="24"/>
        </w:rPr>
        <w:t>Helps create an inclusive and supportive environment.</w:t>
      </w:r>
    </w:p>
    <w:p w14:paraId="515011E3" w14:textId="77777777" w:rsidR="00853696" w:rsidRPr="002A61C1" w:rsidRDefault="00853696" w:rsidP="00853696">
      <w:pPr>
        <w:pStyle w:val="ListParagraph"/>
        <w:numPr>
          <w:ilvl w:val="0"/>
          <w:numId w:val="3"/>
        </w:numPr>
        <w:rPr>
          <w:rFonts w:cs="Arial"/>
          <w:color w:val="555555" w:themeColor="text1"/>
          <w:sz w:val="24"/>
        </w:rPr>
      </w:pPr>
      <w:r w:rsidRPr="002A61C1">
        <w:rPr>
          <w:rFonts w:cs="Arial"/>
          <w:b/>
          <w:bCs/>
          <w:color w:val="555555" w:themeColor="text1"/>
          <w:sz w:val="24"/>
        </w:rPr>
        <w:t>Serves as a role model through actions rather than words.</w:t>
      </w:r>
    </w:p>
    <w:p w14:paraId="0AD40E44" w14:textId="77777777" w:rsidR="00F604C7" w:rsidRPr="002A61C1" w:rsidRDefault="00F604C7">
      <w:pPr>
        <w:ind w:left="360"/>
        <w:rPr>
          <w:rFonts w:eastAsia="Times New Roman" w:cs="Arial"/>
          <w:b/>
          <w:bCs/>
          <w:color w:val="555555" w:themeColor="text1"/>
          <w:sz w:val="24"/>
          <w:lang w:eastAsia="en-GB"/>
        </w:rPr>
      </w:pPr>
      <w:r w:rsidRPr="002A61C1">
        <w:rPr>
          <w:rFonts w:cs="Arial"/>
          <w:b/>
          <w:bCs/>
          <w:color w:val="555555" w:themeColor="text1"/>
          <w:sz w:val="24"/>
        </w:rPr>
        <w:t>Criteria:</w:t>
      </w:r>
    </w:p>
    <w:p w14:paraId="1FAAD514" w14:textId="77777777" w:rsidR="00F604C7" w:rsidRPr="002A61C1" w:rsidRDefault="00F604C7" w:rsidP="008A7F18">
      <w:pPr>
        <w:pStyle w:val="ListParagraph"/>
        <w:numPr>
          <w:ilvl w:val="0"/>
          <w:numId w:val="14"/>
        </w:numPr>
        <w:rPr>
          <w:rFonts w:cs="Arial"/>
          <w:color w:val="555555" w:themeColor="text1"/>
          <w:kern w:val="2"/>
          <w:sz w:val="24"/>
          <w14:ligatures w14:val="standardContextual"/>
        </w:rPr>
      </w:pPr>
      <w:r w:rsidRPr="002A61C1">
        <w:rPr>
          <w:rFonts w:cs="Arial"/>
          <w:b/>
          <w:bCs/>
          <w:color w:val="555555" w:themeColor="text1"/>
          <w:sz w:val="24"/>
        </w:rPr>
        <w:t>Must be a Swim England member.</w:t>
      </w:r>
    </w:p>
    <w:p w14:paraId="77BD16E3" w14:textId="77777777" w:rsidR="00F604C7" w:rsidRPr="002A61C1" w:rsidRDefault="00F604C7" w:rsidP="008A7F18">
      <w:pPr>
        <w:pStyle w:val="ListParagraph"/>
        <w:numPr>
          <w:ilvl w:val="0"/>
          <w:numId w:val="14"/>
        </w:numPr>
        <w:rPr>
          <w:rFonts w:cs="Arial"/>
          <w:color w:val="555555" w:themeColor="text1"/>
          <w:sz w:val="24"/>
        </w:rPr>
      </w:pPr>
      <w:r w:rsidRPr="002A61C1">
        <w:rPr>
          <w:rFonts w:cs="Arial"/>
          <w:b/>
          <w:bCs/>
          <w:color w:val="555555" w:themeColor="text1"/>
          <w:sz w:val="24"/>
        </w:rPr>
        <w:t>Must not be paid.</w:t>
      </w:r>
    </w:p>
    <w:p w14:paraId="2C23EC44" w14:textId="77777777" w:rsidR="00F604C7" w:rsidRPr="003F03D5" w:rsidRDefault="00F604C7" w:rsidP="008A7F18">
      <w:pPr>
        <w:pStyle w:val="ListParagraph"/>
        <w:numPr>
          <w:ilvl w:val="0"/>
          <w:numId w:val="14"/>
        </w:numPr>
        <w:rPr>
          <w:rFonts w:cs="Arial"/>
          <w:color w:val="555555" w:themeColor="text1"/>
          <w:sz w:val="24"/>
        </w:rPr>
      </w:pPr>
      <w:r w:rsidRPr="002A61C1">
        <w:rPr>
          <w:rFonts w:cs="Arial"/>
          <w:b/>
          <w:bCs/>
          <w:color w:val="555555" w:themeColor="text1"/>
          <w:sz w:val="24"/>
        </w:rPr>
        <w:t>Can be any age.</w:t>
      </w:r>
    </w:p>
    <w:p w14:paraId="1F228820" w14:textId="77777777" w:rsidR="003F03D5" w:rsidRPr="003F03D5" w:rsidRDefault="003F03D5" w:rsidP="003F03D5">
      <w:pPr>
        <w:rPr>
          <w:rFonts w:cs="Arial"/>
          <w:color w:val="555555" w:themeColor="text1"/>
          <w:sz w:val="24"/>
        </w:rPr>
      </w:pPr>
    </w:p>
    <w:p w14:paraId="7BBB8507" w14:textId="63249324" w:rsidR="00B71450" w:rsidRDefault="003F03D5" w:rsidP="00B71450">
      <w:pPr>
        <w:rPr>
          <w:rFonts w:cs="Arial"/>
          <w:color w:val="555555" w:themeColor="text1"/>
          <w:sz w:val="24"/>
        </w:rPr>
      </w:pPr>
      <w:hyperlink r:id="rId13" w:history="1">
        <w:r w:rsidRPr="00F62BD2">
          <w:rPr>
            <w:rStyle w:val="Hyperlink"/>
            <w:rFonts w:cs="Arial"/>
            <w:sz w:val="24"/>
          </w:rPr>
          <w:t>https://www.surveymonkey.com/r/HKXKWJT</w:t>
        </w:r>
      </w:hyperlink>
    </w:p>
    <w:p w14:paraId="64E14EF8" w14:textId="77777777" w:rsidR="003F03D5" w:rsidRPr="00B71450" w:rsidRDefault="003F03D5" w:rsidP="00B71450">
      <w:pPr>
        <w:rPr>
          <w:rFonts w:cs="Arial"/>
          <w:color w:val="555555" w:themeColor="text1"/>
          <w:sz w:val="24"/>
        </w:rPr>
      </w:pPr>
    </w:p>
    <w:p w14:paraId="2BA426DC" w14:textId="77777777" w:rsidR="00747577" w:rsidRPr="002A61C1" w:rsidRDefault="00747577" w:rsidP="00747577">
      <w:pPr>
        <w:rPr>
          <w:color w:val="555555" w:themeColor="text1"/>
        </w:rPr>
      </w:pPr>
    </w:p>
    <w:p w14:paraId="45560FCD" w14:textId="77777777" w:rsidR="00F27B0F" w:rsidRPr="00F07CD4" w:rsidRDefault="00F27B0F" w:rsidP="00F27B0F">
      <w:pPr>
        <w:pStyle w:val="SEHeader"/>
        <w:numPr>
          <w:ilvl w:val="0"/>
          <w:numId w:val="1"/>
        </w:numPr>
        <w:rPr>
          <w:rFonts w:cs="Arial"/>
          <w:color w:val="0070C0"/>
          <w:sz w:val="24"/>
          <w:szCs w:val="24"/>
          <w:u w:val="single"/>
        </w:rPr>
      </w:pPr>
      <w:r w:rsidRPr="00F07CD4">
        <w:rPr>
          <w:b/>
          <w:bCs/>
          <w:color w:val="0070C0"/>
          <w:sz w:val="28"/>
          <w:szCs w:val="28"/>
          <w:u w:val="single"/>
        </w:rPr>
        <w:t>Club Teacher of the Year</w:t>
      </w:r>
    </w:p>
    <w:p w14:paraId="39D3483C" w14:textId="77777777" w:rsidR="00FA4168" w:rsidRPr="00FA4168" w:rsidRDefault="00FA4168" w:rsidP="00FA4168">
      <w:pPr>
        <w:pStyle w:val="SEHeader"/>
        <w:rPr>
          <w:rFonts w:cs="Arial"/>
          <w:color w:val="555555" w:themeColor="text1"/>
          <w:sz w:val="24"/>
          <w:szCs w:val="24"/>
          <w:u w:val="single"/>
        </w:rPr>
      </w:pPr>
    </w:p>
    <w:p w14:paraId="1A0035EC" w14:textId="1C563479" w:rsidR="004929CE" w:rsidRPr="002A61C1" w:rsidRDefault="004929CE">
      <w:pPr>
        <w:ind w:left="360"/>
        <w:rPr>
          <w:color w:val="555555" w:themeColor="text1"/>
          <w:sz w:val="24"/>
        </w:rPr>
      </w:pPr>
      <w:r w:rsidRPr="002A61C1">
        <w:rPr>
          <w:rFonts w:eastAsia="Times New Roman" w:cs="Arial"/>
          <w:b/>
          <w:bCs/>
          <w:color w:val="555555" w:themeColor="text1"/>
          <w:sz w:val="24"/>
          <w:lang w:eastAsia="en-GB"/>
        </w:rPr>
        <w:t xml:space="preserve">This award recognises a club teacher who </w:t>
      </w:r>
      <w:r w:rsidR="00F37D49">
        <w:rPr>
          <w:rFonts w:eastAsia="Times New Roman" w:cs="Arial"/>
          <w:b/>
          <w:bCs/>
          <w:color w:val="555555" w:themeColor="text1"/>
          <w:sz w:val="24"/>
          <w:lang w:eastAsia="en-GB"/>
        </w:rPr>
        <w:t xml:space="preserve">over the last 15 months has </w:t>
      </w:r>
      <w:r w:rsidR="00532028">
        <w:rPr>
          <w:rFonts w:eastAsia="Times New Roman" w:cs="Arial"/>
          <w:b/>
          <w:bCs/>
          <w:color w:val="555555" w:themeColor="text1"/>
          <w:sz w:val="24"/>
          <w:lang w:eastAsia="en-GB"/>
        </w:rPr>
        <w:t xml:space="preserve">brought </w:t>
      </w:r>
      <w:r w:rsidRPr="002A61C1">
        <w:rPr>
          <w:rFonts w:eastAsia="Times New Roman" w:cs="Arial"/>
          <w:b/>
          <w:bCs/>
          <w:color w:val="555555" w:themeColor="text1"/>
          <w:sz w:val="24"/>
          <w:lang w:eastAsia="en-GB"/>
        </w:rPr>
        <w:t xml:space="preserve"> a fun, dynamic and engaging approach to teaching their discipline within </w:t>
      </w:r>
      <w:r w:rsidRPr="002A61C1">
        <w:rPr>
          <w:b/>
          <w:color w:val="555555" w:themeColor="text1"/>
          <w:sz w:val="24"/>
        </w:rPr>
        <w:t>a Swim England South West</w:t>
      </w:r>
      <w:r w:rsidRPr="002A61C1">
        <w:rPr>
          <w:rFonts w:eastAsia="Times New Roman" w:cs="Arial"/>
          <w:b/>
          <w:bCs/>
          <w:color w:val="555555" w:themeColor="text1"/>
          <w:sz w:val="24"/>
          <w:lang w:eastAsia="en-GB"/>
        </w:rPr>
        <w:t xml:space="preserve"> club.</w:t>
      </w:r>
    </w:p>
    <w:p w14:paraId="4E7D6BA3" w14:textId="77777777" w:rsidR="004929CE" w:rsidRPr="002A61C1" w:rsidRDefault="004929CE">
      <w:pPr>
        <w:ind w:left="360"/>
        <w:rPr>
          <w:color w:val="555555" w:themeColor="text1"/>
          <w:sz w:val="24"/>
        </w:rPr>
      </w:pPr>
      <w:r w:rsidRPr="002A61C1">
        <w:rPr>
          <w:rFonts w:eastAsia="Times New Roman" w:cs="Arial"/>
          <w:b/>
          <w:bCs/>
          <w:color w:val="555555" w:themeColor="text1"/>
          <w:sz w:val="24"/>
          <w:lang w:eastAsia="en-GB"/>
        </w:rPr>
        <w:t>They demonstrate a positive and fully inclusive outlook, with a clear understanding of how to meet the needs of individual learners.</w:t>
      </w:r>
    </w:p>
    <w:p w14:paraId="399C3393" w14:textId="77777777" w:rsidR="004929CE" w:rsidRPr="002A61C1" w:rsidRDefault="004929CE">
      <w:pPr>
        <w:ind w:left="360"/>
        <w:rPr>
          <w:color w:val="555555" w:themeColor="text1"/>
          <w:sz w:val="24"/>
        </w:rPr>
      </w:pPr>
      <w:r w:rsidRPr="002A61C1">
        <w:rPr>
          <w:rFonts w:eastAsia="Times New Roman" w:cs="Arial"/>
          <w:b/>
          <w:bCs/>
          <w:color w:val="555555" w:themeColor="text1"/>
          <w:sz w:val="24"/>
          <w:lang w:eastAsia="en-GB"/>
        </w:rPr>
        <w:t>They create a welcoming, engaging</w:t>
      </w:r>
      <w:r w:rsidRPr="002A61C1">
        <w:rPr>
          <w:b/>
          <w:color w:val="555555" w:themeColor="text1"/>
          <w:sz w:val="24"/>
        </w:rPr>
        <w:t xml:space="preserve"> </w:t>
      </w:r>
      <w:r w:rsidRPr="002A61C1">
        <w:rPr>
          <w:rFonts w:eastAsia="Times New Roman" w:cs="Arial"/>
          <w:b/>
          <w:bCs/>
          <w:color w:val="555555" w:themeColor="text1"/>
          <w:sz w:val="24"/>
          <w:lang w:eastAsia="en-GB"/>
        </w:rPr>
        <w:t>and supportive learning environment and consistently go the extra mile to help their learners thrive.</w:t>
      </w:r>
    </w:p>
    <w:p w14:paraId="06073EDF" w14:textId="77777777" w:rsidR="004929CE" w:rsidRPr="002A61C1" w:rsidRDefault="004929CE">
      <w:pPr>
        <w:ind w:left="360"/>
        <w:rPr>
          <w:color w:val="555555" w:themeColor="text1"/>
          <w:sz w:val="24"/>
        </w:rPr>
      </w:pPr>
      <w:r w:rsidRPr="002A61C1">
        <w:rPr>
          <w:rFonts w:cs="Arial"/>
          <w:b/>
          <w:bCs/>
          <w:color w:val="555555" w:themeColor="text1"/>
          <w:sz w:val="24"/>
        </w:rPr>
        <w:t>Criteria</w:t>
      </w:r>
      <w:r w:rsidRPr="002A61C1">
        <w:rPr>
          <w:b/>
          <w:color w:val="555555" w:themeColor="text1"/>
          <w:sz w:val="24"/>
        </w:rPr>
        <w:t>:</w:t>
      </w:r>
    </w:p>
    <w:p w14:paraId="55013647" w14:textId="77777777" w:rsidR="00F673E9" w:rsidRPr="002A61C1" w:rsidRDefault="00F673E9" w:rsidP="008A7F18">
      <w:pPr>
        <w:pStyle w:val="ListParagraph"/>
        <w:numPr>
          <w:ilvl w:val="0"/>
          <w:numId w:val="15"/>
        </w:numPr>
        <w:rPr>
          <w:color w:val="555555" w:themeColor="text1"/>
          <w:sz w:val="24"/>
        </w:rPr>
      </w:pPr>
      <w:r w:rsidRPr="002A61C1">
        <w:rPr>
          <w:b/>
          <w:color w:val="555555" w:themeColor="text1"/>
          <w:sz w:val="24"/>
        </w:rPr>
        <w:t>Must be a Swim England member.</w:t>
      </w:r>
    </w:p>
    <w:p w14:paraId="4C9AA3DA" w14:textId="77777777" w:rsidR="00F673E9" w:rsidRPr="002A61C1" w:rsidRDefault="00F673E9" w:rsidP="008A7F18">
      <w:pPr>
        <w:pStyle w:val="ListParagraph"/>
        <w:numPr>
          <w:ilvl w:val="0"/>
          <w:numId w:val="15"/>
        </w:numPr>
        <w:rPr>
          <w:color w:val="555555" w:themeColor="text1"/>
          <w:sz w:val="24"/>
        </w:rPr>
      </w:pPr>
      <w:r w:rsidRPr="002A61C1">
        <w:rPr>
          <w:b/>
          <w:color w:val="555555" w:themeColor="text1"/>
          <w:sz w:val="24"/>
        </w:rPr>
        <w:t>Must teach in a Swim England South West affiliated club.</w:t>
      </w:r>
    </w:p>
    <w:p w14:paraId="780DDD78" w14:textId="77777777" w:rsidR="0036042C" w:rsidRPr="002A61C1" w:rsidRDefault="0036042C" w:rsidP="008A7F18">
      <w:pPr>
        <w:pStyle w:val="ListParagraph"/>
        <w:numPr>
          <w:ilvl w:val="0"/>
          <w:numId w:val="15"/>
        </w:numPr>
        <w:rPr>
          <w:color w:val="555555" w:themeColor="text1"/>
          <w:sz w:val="24"/>
        </w:rPr>
      </w:pPr>
      <w:r w:rsidRPr="002A61C1">
        <w:rPr>
          <w:b/>
          <w:color w:val="555555" w:themeColor="text1"/>
          <w:sz w:val="24"/>
        </w:rPr>
        <w:t>Must have the appropriate Swim England teaching qualification at Level 2 or equivalent.</w:t>
      </w:r>
    </w:p>
    <w:p w14:paraId="01EEA5D1" w14:textId="77777777" w:rsidR="0036042C" w:rsidRPr="003F03D5" w:rsidRDefault="0036042C" w:rsidP="008A7F18">
      <w:pPr>
        <w:pStyle w:val="ListParagraph"/>
        <w:numPr>
          <w:ilvl w:val="0"/>
          <w:numId w:val="15"/>
        </w:numPr>
        <w:rPr>
          <w:color w:val="555555" w:themeColor="text1"/>
          <w:sz w:val="24"/>
        </w:rPr>
      </w:pPr>
      <w:r w:rsidRPr="002A61C1">
        <w:rPr>
          <w:b/>
          <w:color w:val="555555" w:themeColor="text1"/>
          <w:sz w:val="24"/>
        </w:rPr>
        <w:t>Must have an enhanced DBS with barred list check and Swim England safeguarding training.</w:t>
      </w:r>
    </w:p>
    <w:p w14:paraId="77BA6838" w14:textId="77777777" w:rsidR="003F03D5" w:rsidRDefault="003F03D5" w:rsidP="000F6260">
      <w:pPr>
        <w:rPr>
          <w:color w:val="555555" w:themeColor="text1"/>
          <w:sz w:val="24"/>
        </w:rPr>
      </w:pPr>
    </w:p>
    <w:p w14:paraId="57AFC3A6" w14:textId="09E982EF" w:rsidR="000F6260" w:rsidRDefault="003F03D5" w:rsidP="000F6260">
      <w:pPr>
        <w:rPr>
          <w:color w:val="555555" w:themeColor="text1"/>
          <w:sz w:val="24"/>
        </w:rPr>
      </w:pPr>
      <w:hyperlink r:id="rId14" w:history="1">
        <w:r w:rsidRPr="00F62BD2">
          <w:rPr>
            <w:rStyle w:val="Hyperlink"/>
            <w:sz w:val="24"/>
          </w:rPr>
          <w:t>https://www.surveymonkey.com/r/CL8MY72</w:t>
        </w:r>
      </w:hyperlink>
    </w:p>
    <w:p w14:paraId="55F15378" w14:textId="77777777" w:rsidR="003F03D5" w:rsidRPr="000F6260" w:rsidRDefault="003F03D5" w:rsidP="000F6260">
      <w:pPr>
        <w:rPr>
          <w:color w:val="555555" w:themeColor="text1"/>
          <w:sz w:val="24"/>
        </w:rPr>
      </w:pPr>
    </w:p>
    <w:p w14:paraId="0BBC1D85" w14:textId="77777777" w:rsidR="00D43438" w:rsidRPr="002A61C1" w:rsidRDefault="00D43438">
      <w:pPr>
        <w:rPr>
          <w:color w:val="555555" w:themeColor="text1"/>
          <w:kern w:val="2"/>
          <w:sz w:val="24"/>
          <w:lang w:eastAsia="en-GB"/>
          <w14:ligatures w14:val="standardContextual"/>
        </w:rPr>
      </w:pPr>
    </w:p>
    <w:p w14:paraId="4C5DD77B" w14:textId="77777777" w:rsidR="00F27B0F" w:rsidRPr="00713480" w:rsidRDefault="00F27B0F" w:rsidP="00F27B0F">
      <w:pPr>
        <w:pStyle w:val="SEHeader"/>
        <w:numPr>
          <w:ilvl w:val="0"/>
          <w:numId w:val="1"/>
        </w:numPr>
        <w:rPr>
          <w:rFonts w:cs="Arial"/>
          <w:color w:val="555555" w:themeColor="text1"/>
          <w:sz w:val="24"/>
          <w:szCs w:val="24"/>
          <w:u w:val="single"/>
        </w:rPr>
      </w:pPr>
      <w:r w:rsidRPr="00F07CD4">
        <w:rPr>
          <w:b/>
          <w:bCs/>
          <w:color w:val="0070C0"/>
          <w:sz w:val="28"/>
          <w:szCs w:val="28"/>
          <w:u w:val="single"/>
        </w:rPr>
        <w:t>Young Coach of the</w:t>
      </w:r>
      <w:r w:rsidRPr="00F07CD4">
        <w:rPr>
          <w:b/>
          <w:bCs/>
          <w:color w:val="0070C0"/>
          <w:u w:val="single"/>
        </w:rPr>
        <w:t xml:space="preserve"> </w:t>
      </w:r>
      <w:r w:rsidRPr="00F07CD4">
        <w:rPr>
          <w:b/>
          <w:bCs/>
          <w:color w:val="0070C0"/>
          <w:sz w:val="28"/>
          <w:szCs w:val="28"/>
          <w:u w:val="single"/>
        </w:rPr>
        <w:t>Year</w:t>
      </w:r>
    </w:p>
    <w:p w14:paraId="67C6BFF1" w14:textId="77777777" w:rsidR="00713480" w:rsidRPr="00713480" w:rsidRDefault="00713480" w:rsidP="00713480">
      <w:pPr>
        <w:pStyle w:val="SEHeader"/>
        <w:rPr>
          <w:rFonts w:cs="Arial"/>
          <w:color w:val="555555" w:themeColor="text1"/>
          <w:sz w:val="24"/>
          <w:szCs w:val="24"/>
          <w:u w:val="single"/>
        </w:rPr>
      </w:pPr>
    </w:p>
    <w:p w14:paraId="13E2D684" w14:textId="7A3EE477" w:rsidR="004929CE" w:rsidRPr="002A61C1" w:rsidRDefault="004929CE">
      <w:pPr>
        <w:ind w:left="360"/>
        <w:rPr>
          <w:rFonts w:cs="Arial"/>
          <w:color w:val="555555" w:themeColor="text1"/>
          <w:sz w:val="24"/>
        </w:rPr>
      </w:pPr>
      <w:r w:rsidRPr="002A61C1">
        <w:rPr>
          <w:rFonts w:eastAsia="Times New Roman" w:cs="Arial"/>
          <w:b/>
          <w:bCs/>
          <w:color w:val="555555" w:themeColor="text1"/>
          <w:sz w:val="24"/>
          <w:lang w:eastAsia="en-GB"/>
        </w:rPr>
        <w:t>The Young Coach of the Year Award recognises an outstanding young coach who</w:t>
      </w:r>
      <w:r w:rsidR="003F6478">
        <w:rPr>
          <w:rFonts w:eastAsia="Times New Roman" w:cs="Arial"/>
          <w:b/>
          <w:bCs/>
          <w:color w:val="555555" w:themeColor="text1"/>
          <w:sz w:val="24"/>
          <w:lang w:eastAsia="en-GB"/>
        </w:rPr>
        <w:t xml:space="preserve"> over the last 15 months </w:t>
      </w:r>
      <w:r w:rsidRPr="002A61C1">
        <w:rPr>
          <w:rFonts w:eastAsia="Times New Roman" w:cs="Arial"/>
          <w:b/>
          <w:bCs/>
          <w:color w:val="555555" w:themeColor="text1"/>
          <w:sz w:val="24"/>
          <w:lang w:eastAsia="en-GB"/>
        </w:rPr>
        <w:t xml:space="preserve"> has made a positive and meaningful contribution to athletes, teams, clubs, schools or the wider sporting community.</w:t>
      </w:r>
    </w:p>
    <w:p w14:paraId="336DFBDD" w14:textId="77777777" w:rsidR="00F604C7" w:rsidRPr="002A61C1" w:rsidRDefault="00F604C7">
      <w:pPr>
        <w:ind w:left="360"/>
        <w:rPr>
          <w:rFonts w:eastAsia="Times New Roman" w:cs="Arial"/>
          <w:b/>
          <w:bCs/>
          <w:color w:val="555555" w:themeColor="text1"/>
          <w:sz w:val="24"/>
          <w:lang w:eastAsia="en-GB"/>
        </w:rPr>
      </w:pPr>
      <w:r w:rsidRPr="002A61C1">
        <w:rPr>
          <w:rFonts w:cs="Arial"/>
          <w:b/>
          <w:bCs/>
          <w:color w:val="555555" w:themeColor="text1"/>
          <w:sz w:val="24"/>
        </w:rPr>
        <w:t>The award celebrates coaching excellence, leadership, commitment and the ability to inspire others through their discipline.</w:t>
      </w:r>
    </w:p>
    <w:p w14:paraId="04D7938F" w14:textId="77777777" w:rsidR="00F604C7" w:rsidRPr="002A61C1" w:rsidRDefault="00F604C7">
      <w:pPr>
        <w:ind w:left="360"/>
        <w:rPr>
          <w:rFonts w:eastAsia="Times New Roman" w:cs="Arial"/>
          <w:b/>
          <w:bCs/>
          <w:color w:val="555555" w:themeColor="text1"/>
          <w:sz w:val="24"/>
          <w:lang w:eastAsia="en-GB"/>
        </w:rPr>
      </w:pPr>
      <w:r w:rsidRPr="002A61C1">
        <w:rPr>
          <w:rFonts w:cs="Arial"/>
          <w:b/>
          <w:bCs/>
          <w:color w:val="555555" w:themeColor="text1"/>
          <w:sz w:val="24"/>
        </w:rPr>
        <w:t>The nominee will demonstrate evidence of improving athlete development and having a good rapport with athletes and key personnel within the club.</w:t>
      </w:r>
    </w:p>
    <w:p w14:paraId="42BF40CF" w14:textId="77777777" w:rsidR="00F604C7" w:rsidRPr="002A61C1" w:rsidRDefault="00F604C7">
      <w:pPr>
        <w:ind w:left="360"/>
        <w:rPr>
          <w:rFonts w:eastAsia="Times New Roman" w:cs="Arial"/>
          <w:b/>
          <w:bCs/>
          <w:color w:val="555555" w:themeColor="text1"/>
          <w:sz w:val="24"/>
          <w:lang w:eastAsia="en-GB"/>
        </w:rPr>
      </w:pPr>
      <w:r w:rsidRPr="002A61C1">
        <w:rPr>
          <w:rFonts w:cs="Arial"/>
          <w:b/>
          <w:bCs/>
          <w:color w:val="555555" w:themeColor="text1"/>
          <w:sz w:val="24"/>
        </w:rPr>
        <w:lastRenderedPageBreak/>
        <w:t>They will show maturity, integrity, confidence and the ability to motivate and support athletes in a positive way.</w:t>
      </w:r>
    </w:p>
    <w:p w14:paraId="156950BE" w14:textId="77777777" w:rsidR="00F604C7" w:rsidRPr="002A61C1" w:rsidRDefault="00F604C7">
      <w:pPr>
        <w:ind w:left="360"/>
        <w:rPr>
          <w:rFonts w:cs="Arial"/>
          <w:b/>
          <w:bCs/>
          <w:color w:val="555555" w:themeColor="text1"/>
          <w:sz w:val="24"/>
        </w:rPr>
      </w:pPr>
      <w:r w:rsidRPr="002A61C1">
        <w:rPr>
          <w:rFonts w:cs="Arial"/>
          <w:b/>
          <w:bCs/>
          <w:color w:val="555555" w:themeColor="text1"/>
          <w:sz w:val="24"/>
        </w:rPr>
        <w:t>They actively seek to develop through coach education, mentoring, feedback, reflection and practical experience.</w:t>
      </w:r>
    </w:p>
    <w:p w14:paraId="696A4050" w14:textId="77777777" w:rsidR="00830755" w:rsidRPr="002A61C1" w:rsidRDefault="00830755">
      <w:pPr>
        <w:ind w:left="360"/>
        <w:rPr>
          <w:rFonts w:cs="Arial"/>
          <w:b/>
          <w:bCs/>
          <w:color w:val="555555" w:themeColor="text1"/>
          <w:sz w:val="24"/>
        </w:rPr>
      </w:pPr>
    </w:p>
    <w:p w14:paraId="19718469" w14:textId="65DE5A84" w:rsidR="00830755" w:rsidRPr="002A61C1" w:rsidRDefault="00830755">
      <w:pPr>
        <w:ind w:left="360"/>
        <w:rPr>
          <w:rFonts w:cs="Arial"/>
          <w:b/>
          <w:bCs/>
          <w:color w:val="555555" w:themeColor="text1"/>
          <w:sz w:val="24"/>
        </w:rPr>
      </w:pPr>
      <w:r w:rsidRPr="002A61C1">
        <w:rPr>
          <w:rFonts w:cs="Arial"/>
          <w:b/>
          <w:bCs/>
          <w:color w:val="555555" w:themeColor="text1"/>
          <w:sz w:val="24"/>
        </w:rPr>
        <w:t>Cri</w:t>
      </w:r>
      <w:r w:rsidR="00F2487A" w:rsidRPr="002A61C1">
        <w:rPr>
          <w:rFonts w:cs="Arial"/>
          <w:b/>
          <w:bCs/>
          <w:color w:val="555555" w:themeColor="text1"/>
          <w:sz w:val="24"/>
        </w:rPr>
        <w:t xml:space="preserve">teria </w:t>
      </w:r>
    </w:p>
    <w:p w14:paraId="7247D43A" w14:textId="77777777" w:rsidR="00F2487A" w:rsidRPr="002A61C1" w:rsidRDefault="00F2487A" w:rsidP="008A7F18">
      <w:pPr>
        <w:pStyle w:val="ListParagraph"/>
        <w:numPr>
          <w:ilvl w:val="0"/>
          <w:numId w:val="18"/>
        </w:numPr>
        <w:rPr>
          <w:rFonts w:cs="Arial"/>
          <w:b/>
          <w:bCs/>
          <w:color w:val="555555" w:themeColor="text1"/>
          <w:sz w:val="24"/>
        </w:rPr>
      </w:pPr>
      <w:r w:rsidRPr="002A61C1">
        <w:rPr>
          <w:rFonts w:cs="Arial"/>
          <w:b/>
          <w:bCs/>
          <w:color w:val="555555" w:themeColor="text1"/>
          <w:sz w:val="24"/>
        </w:rPr>
        <w:t xml:space="preserve">Must be a Swim England Member </w:t>
      </w:r>
    </w:p>
    <w:p w14:paraId="02EA4C54" w14:textId="77777777" w:rsidR="00F2487A" w:rsidRPr="002A61C1" w:rsidRDefault="00F2487A" w:rsidP="008A7F18">
      <w:pPr>
        <w:pStyle w:val="ListParagraph"/>
        <w:numPr>
          <w:ilvl w:val="0"/>
          <w:numId w:val="18"/>
        </w:numPr>
        <w:rPr>
          <w:rFonts w:cs="Arial"/>
          <w:b/>
          <w:bCs/>
          <w:color w:val="555555" w:themeColor="text1"/>
          <w:sz w:val="24"/>
        </w:rPr>
      </w:pPr>
      <w:r w:rsidRPr="002A61C1">
        <w:rPr>
          <w:rFonts w:cs="Arial"/>
          <w:b/>
          <w:bCs/>
          <w:color w:val="555555" w:themeColor="text1"/>
          <w:sz w:val="24"/>
        </w:rPr>
        <w:t xml:space="preserve">Must have a Swim England Level 2 coaching qualification </w:t>
      </w:r>
    </w:p>
    <w:p w14:paraId="192316B6" w14:textId="23C87BB2" w:rsidR="00F2487A" w:rsidRDefault="00F2487A" w:rsidP="008A7F18">
      <w:pPr>
        <w:pStyle w:val="ListParagraph"/>
        <w:numPr>
          <w:ilvl w:val="0"/>
          <w:numId w:val="18"/>
        </w:numPr>
        <w:rPr>
          <w:rFonts w:cs="Arial"/>
          <w:b/>
          <w:bCs/>
          <w:color w:val="555555" w:themeColor="text1"/>
          <w:sz w:val="24"/>
        </w:rPr>
      </w:pPr>
      <w:r w:rsidRPr="002A61C1">
        <w:rPr>
          <w:rFonts w:cs="Arial"/>
          <w:b/>
          <w:bCs/>
          <w:color w:val="555555" w:themeColor="text1"/>
          <w:sz w:val="24"/>
        </w:rPr>
        <w:t xml:space="preserve">Must have an enhanced DBS with </w:t>
      </w:r>
      <w:r w:rsidR="00A63F05" w:rsidRPr="002A61C1">
        <w:rPr>
          <w:rFonts w:cs="Arial"/>
          <w:b/>
          <w:bCs/>
          <w:color w:val="555555" w:themeColor="text1"/>
          <w:sz w:val="24"/>
        </w:rPr>
        <w:t>barred</w:t>
      </w:r>
      <w:r w:rsidRPr="002A61C1">
        <w:rPr>
          <w:rFonts w:cs="Arial"/>
          <w:b/>
          <w:bCs/>
          <w:color w:val="555555" w:themeColor="text1"/>
          <w:sz w:val="24"/>
        </w:rPr>
        <w:t xml:space="preserve"> list check and </w:t>
      </w:r>
      <w:r w:rsidR="00A63F05" w:rsidRPr="002A61C1">
        <w:rPr>
          <w:rFonts w:cs="Arial"/>
          <w:b/>
          <w:bCs/>
          <w:color w:val="555555" w:themeColor="text1"/>
          <w:sz w:val="24"/>
        </w:rPr>
        <w:t xml:space="preserve">SE </w:t>
      </w:r>
      <w:r w:rsidRPr="002A61C1">
        <w:rPr>
          <w:rFonts w:cs="Arial"/>
          <w:b/>
          <w:bCs/>
          <w:color w:val="555555" w:themeColor="text1"/>
          <w:sz w:val="24"/>
        </w:rPr>
        <w:t xml:space="preserve"> </w:t>
      </w:r>
      <w:r w:rsidR="00A63F05" w:rsidRPr="002A61C1">
        <w:rPr>
          <w:rFonts w:cs="Arial"/>
          <w:b/>
          <w:bCs/>
          <w:color w:val="555555" w:themeColor="text1"/>
          <w:sz w:val="24"/>
        </w:rPr>
        <w:t xml:space="preserve">safeguarding training . </w:t>
      </w:r>
      <w:r w:rsidRPr="002A61C1">
        <w:rPr>
          <w:rFonts w:cs="Arial"/>
          <w:b/>
          <w:bCs/>
          <w:color w:val="555555" w:themeColor="text1"/>
          <w:sz w:val="24"/>
        </w:rPr>
        <w:t xml:space="preserve"> </w:t>
      </w:r>
    </w:p>
    <w:p w14:paraId="7AD0EA2F" w14:textId="77777777" w:rsidR="003F03D5" w:rsidRDefault="003F03D5" w:rsidP="008A7F18">
      <w:pPr>
        <w:pStyle w:val="ListParagraph"/>
        <w:numPr>
          <w:ilvl w:val="0"/>
          <w:numId w:val="18"/>
        </w:numPr>
        <w:rPr>
          <w:rFonts w:cs="Arial"/>
          <w:b/>
          <w:bCs/>
          <w:color w:val="555555" w:themeColor="text1"/>
          <w:sz w:val="24"/>
        </w:rPr>
      </w:pPr>
    </w:p>
    <w:p w14:paraId="5C4A4C87" w14:textId="4E436859" w:rsidR="00B80EC4" w:rsidRDefault="003F03D5">
      <w:pPr>
        <w:rPr>
          <w:rFonts w:cs="Arial"/>
          <w:color w:val="555555" w:themeColor="text1"/>
          <w:kern w:val="2"/>
          <w:lang w:eastAsia="en-GB"/>
          <w14:ligatures w14:val="standardContextual"/>
        </w:rPr>
      </w:pPr>
      <w:hyperlink r:id="rId15" w:history="1">
        <w:r w:rsidRPr="00F62BD2">
          <w:rPr>
            <w:rStyle w:val="Hyperlink"/>
            <w:rFonts w:cs="Arial"/>
            <w:kern w:val="2"/>
            <w:lang w:eastAsia="en-GB"/>
            <w14:ligatures w14:val="standardContextual"/>
          </w:rPr>
          <w:t>https://www.surveymonkey.com/r/CL3YRPY</w:t>
        </w:r>
      </w:hyperlink>
    </w:p>
    <w:p w14:paraId="28C03184" w14:textId="77777777" w:rsidR="003F03D5" w:rsidRPr="002A61C1" w:rsidRDefault="003F03D5">
      <w:pPr>
        <w:rPr>
          <w:rFonts w:cs="Arial"/>
          <w:color w:val="555555" w:themeColor="text1"/>
          <w:kern w:val="2"/>
          <w:lang w:eastAsia="en-GB"/>
          <w14:ligatures w14:val="standardContextual"/>
        </w:rPr>
      </w:pPr>
    </w:p>
    <w:p w14:paraId="3BDA6943" w14:textId="77777777" w:rsidR="00F27B0F" w:rsidRPr="00F07CD4" w:rsidRDefault="00F27B0F" w:rsidP="00F27B0F">
      <w:pPr>
        <w:pStyle w:val="SEHeader"/>
        <w:numPr>
          <w:ilvl w:val="0"/>
          <w:numId w:val="1"/>
        </w:numPr>
        <w:rPr>
          <w:rFonts w:cs="Arial"/>
          <w:color w:val="0070C0"/>
          <w:sz w:val="24"/>
          <w:szCs w:val="24"/>
          <w:u w:val="single"/>
        </w:rPr>
      </w:pPr>
      <w:r w:rsidRPr="00F07CD4">
        <w:rPr>
          <w:rFonts w:ascii="Segoe UI" w:hAnsi="Segoe UI" w:cs="Segoe UI"/>
          <w:b/>
          <w:bCs/>
          <w:color w:val="0070C0"/>
          <w:sz w:val="28"/>
          <w:szCs w:val="28"/>
          <w:u w:val="single"/>
        </w:rPr>
        <w:t>Lifetime Achievement Award</w:t>
      </w:r>
    </w:p>
    <w:p w14:paraId="74D38692" w14:textId="77777777" w:rsidR="006916B5" w:rsidRDefault="006916B5" w:rsidP="006916B5">
      <w:pPr>
        <w:pStyle w:val="SEHeader"/>
        <w:rPr>
          <w:rFonts w:ascii="Segoe UI" w:hAnsi="Segoe UI" w:cs="Segoe UI"/>
          <w:b/>
          <w:bCs/>
          <w:color w:val="555555" w:themeColor="text1"/>
          <w:sz w:val="28"/>
          <w:szCs w:val="28"/>
          <w:u w:val="single"/>
        </w:rPr>
      </w:pPr>
    </w:p>
    <w:p w14:paraId="15C80932" w14:textId="77777777" w:rsidR="004929CE" w:rsidRPr="002A61C1" w:rsidRDefault="004929CE">
      <w:pPr>
        <w:ind w:left="360"/>
        <w:rPr>
          <w:rFonts w:cs="Arial"/>
          <w:color w:val="555555" w:themeColor="text1"/>
          <w:sz w:val="24"/>
        </w:rPr>
      </w:pPr>
      <w:r w:rsidRPr="002A61C1">
        <w:rPr>
          <w:rFonts w:eastAsia="Times New Roman" w:cs="Arial"/>
          <w:b/>
          <w:bCs/>
          <w:color w:val="555555" w:themeColor="text1"/>
          <w:sz w:val="24"/>
          <w:lang w:eastAsia="en-GB"/>
        </w:rPr>
        <w:t xml:space="preserve">This </w:t>
      </w:r>
      <w:r w:rsidRPr="002A61C1">
        <w:rPr>
          <w:rFonts w:cs="Arial"/>
          <w:b/>
          <w:color w:val="555555" w:themeColor="text1"/>
          <w:sz w:val="24"/>
        </w:rPr>
        <w:t>award recognises</w:t>
      </w:r>
      <w:r w:rsidRPr="002A61C1">
        <w:rPr>
          <w:rFonts w:eastAsia="Times New Roman" w:cs="Arial"/>
          <w:b/>
          <w:bCs/>
          <w:color w:val="555555" w:themeColor="text1"/>
          <w:sz w:val="24"/>
          <w:lang w:eastAsia="en-GB"/>
        </w:rPr>
        <w:t xml:space="preserve"> long</w:t>
      </w:r>
      <w:r w:rsidRPr="002A61C1">
        <w:rPr>
          <w:rFonts w:cs="Arial"/>
          <w:b/>
          <w:color w:val="555555" w:themeColor="text1"/>
          <w:sz w:val="24"/>
        </w:rPr>
        <w:t>-</w:t>
      </w:r>
      <w:r w:rsidRPr="002A61C1">
        <w:rPr>
          <w:rFonts w:eastAsia="Times New Roman" w:cs="Arial"/>
          <w:b/>
          <w:bCs/>
          <w:color w:val="555555" w:themeColor="text1"/>
          <w:sz w:val="24"/>
          <w:lang w:eastAsia="en-GB"/>
        </w:rPr>
        <w:t xml:space="preserve">standing volunteers in </w:t>
      </w:r>
      <w:r w:rsidRPr="002A61C1">
        <w:rPr>
          <w:rFonts w:cs="Arial"/>
          <w:b/>
          <w:color w:val="555555" w:themeColor="text1"/>
          <w:sz w:val="24"/>
        </w:rPr>
        <w:t>the</w:t>
      </w:r>
      <w:r w:rsidRPr="002A61C1">
        <w:rPr>
          <w:rFonts w:eastAsia="Times New Roman" w:cs="Arial"/>
          <w:b/>
          <w:bCs/>
          <w:color w:val="555555" w:themeColor="text1"/>
          <w:sz w:val="24"/>
          <w:lang w:eastAsia="en-GB"/>
        </w:rPr>
        <w:t xml:space="preserve"> region.</w:t>
      </w:r>
    </w:p>
    <w:p w14:paraId="7078568A" w14:textId="77777777" w:rsidR="004929CE" w:rsidRPr="002A61C1" w:rsidRDefault="004929CE">
      <w:pPr>
        <w:ind w:left="360"/>
        <w:rPr>
          <w:rFonts w:cs="Arial"/>
          <w:color w:val="555555" w:themeColor="text1"/>
          <w:sz w:val="24"/>
        </w:rPr>
      </w:pPr>
      <w:r w:rsidRPr="002A61C1">
        <w:rPr>
          <w:rFonts w:cs="Arial"/>
          <w:b/>
          <w:color w:val="555555" w:themeColor="text1"/>
          <w:sz w:val="24"/>
        </w:rPr>
        <w:t>It celebrates a volunteer</w:t>
      </w:r>
      <w:r w:rsidRPr="002A61C1">
        <w:rPr>
          <w:rFonts w:eastAsia="Times New Roman" w:cs="Arial"/>
          <w:b/>
          <w:bCs/>
          <w:color w:val="555555" w:themeColor="text1"/>
          <w:sz w:val="24"/>
          <w:lang w:eastAsia="en-GB"/>
        </w:rPr>
        <w:t xml:space="preserve"> who has played a vital role in </w:t>
      </w:r>
      <w:r w:rsidRPr="002A61C1">
        <w:rPr>
          <w:rFonts w:cs="Arial"/>
          <w:b/>
          <w:color w:val="555555" w:themeColor="text1"/>
          <w:sz w:val="24"/>
        </w:rPr>
        <w:t>helping</w:t>
      </w:r>
      <w:r w:rsidRPr="002A61C1">
        <w:rPr>
          <w:rFonts w:eastAsia="Times New Roman" w:cs="Arial"/>
          <w:b/>
          <w:bCs/>
          <w:color w:val="555555" w:themeColor="text1"/>
          <w:sz w:val="24"/>
          <w:lang w:eastAsia="en-GB"/>
        </w:rPr>
        <w:t xml:space="preserve"> aquatic disciplines </w:t>
      </w:r>
      <w:r w:rsidRPr="002A61C1">
        <w:rPr>
          <w:rFonts w:cs="Arial"/>
          <w:b/>
          <w:color w:val="555555" w:themeColor="text1"/>
          <w:sz w:val="24"/>
        </w:rPr>
        <w:t xml:space="preserve">become </w:t>
      </w:r>
      <w:r w:rsidRPr="002A61C1">
        <w:rPr>
          <w:rFonts w:eastAsia="Times New Roman" w:cs="Arial"/>
          <w:b/>
          <w:bCs/>
          <w:color w:val="555555" w:themeColor="text1"/>
          <w:sz w:val="24"/>
          <w:lang w:eastAsia="en-GB"/>
        </w:rPr>
        <w:t>what they are today.</w:t>
      </w:r>
    </w:p>
    <w:p w14:paraId="3DCDFB1F" w14:textId="77777777" w:rsidR="004929CE" w:rsidRPr="002A61C1" w:rsidRDefault="004929CE">
      <w:pPr>
        <w:ind w:left="360"/>
        <w:rPr>
          <w:rFonts w:cs="Arial"/>
          <w:color w:val="555555" w:themeColor="text1"/>
          <w:sz w:val="24"/>
        </w:rPr>
      </w:pPr>
      <w:r w:rsidRPr="002A61C1">
        <w:rPr>
          <w:rFonts w:eastAsia="Times New Roman" w:cs="Arial"/>
          <w:b/>
          <w:bCs/>
          <w:color w:val="555555" w:themeColor="text1"/>
          <w:sz w:val="24"/>
          <w:lang w:eastAsia="en-GB"/>
        </w:rPr>
        <w:t xml:space="preserve">This award celebrates a volunteer who has been involved for a minimum of 15 years and has had a </w:t>
      </w:r>
      <w:r w:rsidRPr="002A61C1">
        <w:rPr>
          <w:rFonts w:cs="Arial"/>
          <w:b/>
          <w:color w:val="555555" w:themeColor="text1"/>
          <w:sz w:val="24"/>
        </w:rPr>
        <w:t>significant</w:t>
      </w:r>
      <w:r w:rsidRPr="002A61C1">
        <w:rPr>
          <w:rFonts w:eastAsia="Times New Roman" w:cs="Arial"/>
          <w:b/>
          <w:bCs/>
          <w:color w:val="555555" w:themeColor="text1"/>
          <w:sz w:val="24"/>
          <w:lang w:eastAsia="en-GB"/>
        </w:rPr>
        <w:t xml:space="preserve"> impact on </w:t>
      </w:r>
      <w:r w:rsidRPr="002A61C1">
        <w:rPr>
          <w:rFonts w:cs="Arial"/>
          <w:b/>
          <w:color w:val="555555" w:themeColor="text1"/>
          <w:sz w:val="24"/>
        </w:rPr>
        <w:t>aquatics</w:t>
      </w:r>
      <w:r w:rsidRPr="002A61C1">
        <w:rPr>
          <w:rFonts w:eastAsia="Times New Roman" w:cs="Arial"/>
          <w:b/>
          <w:bCs/>
          <w:color w:val="555555" w:themeColor="text1"/>
          <w:sz w:val="24"/>
          <w:lang w:eastAsia="en-GB"/>
        </w:rPr>
        <w:t>.</w:t>
      </w:r>
    </w:p>
    <w:p w14:paraId="10EBF166" w14:textId="77777777" w:rsidR="004929CE" w:rsidRPr="002A61C1" w:rsidRDefault="004929CE">
      <w:pPr>
        <w:ind w:left="360"/>
        <w:rPr>
          <w:rFonts w:cs="Arial"/>
          <w:color w:val="555555" w:themeColor="text1"/>
          <w:sz w:val="24"/>
        </w:rPr>
      </w:pPr>
      <w:r w:rsidRPr="002A61C1">
        <w:rPr>
          <w:rFonts w:eastAsia="Times New Roman" w:cs="Arial"/>
          <w:b/>
          <w:bCs/>
          <w:color w:val="555555" w:themeColor="text1"/>
          <w:sz w:val="24"/>
          <w:lang w:eastAsia="en-GB"/>
        </w:rPr>
        <w:t xml:space="preserve">It is an opportunity to recognise a truly remarkable volunteer who has committed a large part of their </w:t>
      </w:r>
      <w:r w:rsidRPr="002A61C1">
        <w:rPr>
          <w:rFonts w:cs="Arial"/>
          <w:b/>
          <w:color w:val="555555" w:themeColor="text1"/>
          <w:sz w:val="24"/>
        </w:rPr>
        <w:t>life</w:t>
      </w:r>
      <w:r w:rsidRPr="002A61C1">
        <w:rPr>
          <w:rFonts w:eastAsia="Times New Roman" w:cs="Arial"/>
          <w:b/>
          <w:bCs/>
          <w:color w:val="555555" w:themeColor="text1"/>
          <w:sz w:val="24"/>
          <w:lang w:eastAsia="en-GB"/>
        </w:rPr>
        <w:t xml:space="preserve"> to </w:t>
      </w:r>
      <w:r w:rsidRPr="002A61C1">
        <w:rPr>
          <w:rFonts w:cs="Arial"/>
          <w:b/>
          <w:color w:val="555555" w:themeColor="text1"/>
          <w:sz w:val="24"/>
        </w:rPr>
        <w:t>aquatics</w:t>
      </w:r>
      <w:r w:rsidRPr="002A61C1">
        <w:rPr>
          <w:rFonts w:eastAsia="Times New Roman" w:cs="Arial"/>
          <w:b/>
          <w:bCs/>
          <w:color w:val="555555" w:themeColor="text1"/>
          <w:sz w:val="24"/>
          <w:lang w:eastAsia="en-GB"/>
        </w:rPr>
        <w:t>.</w:t>
      </w:r>
    </w:p>
    <w:p w14:paraId="783D06A1" w14:textId="77777777" w:rsidR="004929CE" w:rsidRPr="002A61C1" w:rsidRDefault="004929CE">
      <w:pPr>
        <w:ind w:left="360"/>
        <w:rPr>
          <w:rFonts w:cs="Arial"/>
          <w:color w:val="555555" w:themeColor="text1"/>
          <w:sz w:val="24"/>
        </w:rPr>
      </w:pPr>
      <w:r w:rsidRPr="002A61C1">
        <w:rPr>
          <w:rFonts w:eastAsia="Times New Roman" w:cs="Arial"/>
          <w:b/>
          <w:bCs/>
          <w:color w:val="555555" w:themeColor="text1"/>
          <w:sz w:val="24"/>
          <w:lang w:eastAsia="en-GB"/>
        </w:rPr>
        <w:t>Criteria</w:t>
      </w:r>
      <w:r w:rsidRPr="002A61C1">
        <w:rPr>
          <w:rFonts w:cs="Arial"/>
          <w:b/>
          <w:color w:val="555555" w:themeColor="text1"/>
          <w:sz w:val="24"/>
        </w:rPr>
        <w:t>:</w:t>
      </w:r>
    </w:p>
    <w:p w14:paraId="3B05E232" w14:textId="77777777" w:rsidR="00F604C7" w:rsidRPr="002A61C1" w:rsidRDefault="00F604C7" w:rsidP="008A7F18">
      <w:pPr>
        <w:pStyle w:val="ListParagraph"/>
        <w:numPr>
          <w:ilvl w:val="0"/>
          <w:numId w:val="16"/>
        </w:numPr>
        <w:rPr>
          <w:rFonts w:cs="Arial"/>
          <w:color w:val="555555" w:themeColor="text1"/>
          <w:kern w:val="2"/>
          <w:sz w:val="24"/>
          <w14:ligatures w14:val="standardContextual"/>
        </w:rPr>
      </w:pPr>
      <w:r w:rsidRPr="002A61C1">
        <w:rPr>
          <w:rFonts w:cs="Arial"/>
          <w:b/>
          <w:bCs/>
          <w:color w:val="555555" w:themeColor="text1"/>
          <w:sz w:val="24"/>
        </w:rPr>
        <w:t>Must be a Swim England member.</w:t>
      </w:r>
    </w:p>
    <w:p w14:paraId="6BC3638A" w14:textId="77777777" w:rsidR="00F604C7" w:rsidRPr="002A61C1" w:rsidRDefault="00F604C7" w:rsidP="008A7F18">
      <w:pPr>
        <w:pStyle w:val="ListParagraph"/>
        <w:numPr>
          <w:ilvl w:val="0"/>
          <w:numId w:val="16"/>
        </w:numPr>
        <w:rPr>
          <w:rFonts w:cs="Arial"/>
          <w:color w:val="555555" w:themeColor="text1"/>
          <w:sz w:val="24"/>
        </w:rPr>
      </w:pPr>
      <w:r w:rsidRPr="002A61C1">
        <w:rPr>
          <w:rFonts w:cs="Arial"/>
          <w:b/>
          <w:bCs/>
          <w:color w:val="555555" w:themeColor="text1"/>
          <w:sz w:val="24"/>
        </w:rPr>
        <w:t>Must have been involved in aquatics for a minimum of 15 years.</w:t>
      </w:r>
    </w:p>
    <w:p w14:paraId="41CE9AFF" w14:textId="77777777" w:rsidR="00F604C7" w:rsidRPr="00292B42" w:rsidRDefault="00F604C7" w:rsidP="008A7F18">
      <w:pPr>
        <w:pStyle w:val="ListParagraph"/>
        <w:numPr>
          <w:ilvl w:val="0"/>
          <w:numId w:val="16"/>
        </w:numPr>
        <w:rPr>
          <w:rFonts w:cs="Arial"/>
          <w:color w:val="555555" w:themeColor="text1"/>
          <w:sz w:val="24"/>
        </w:rPr>
      </w:pPr>
      <w:r w:rsidRPr="002A61C1">
        <w:rPr>
          <w:rFonts w:cs="Arial"/>
          <w:b/>
          <w:bCs/>
          <w:color w:val="555555" w:themeColor="text1"/>
          <w:sz w:val="24"/>
        </w:rPr>
        <w:t>Must have made a significant contribution to aquatics in the region.</w:t>
      </w:r>
    </w:p>
    <w:p w14:paraId="37FFB598" w14:textId="77777777" w:rsidR="00292B42" w:rsidRDefault="00292B42" w:rsidP="00292B42">
      <w:pPr>
        <w:rPr>
          <w:rFonts w:cs="Arial"/>
          <w:color w:val="555555" w:themeColor="text1"/>
          <w:sz w:val="24"/>
        </w:rPr>
      </w:pPr>
    </w:p>
    <w:p w14:paraId="0D831D28" w14:textId="109EFCB7" w:rsidR="00292B42" w:rsidRDefault="003F03D5" w:rsidP="00292B42">
      <w:pPr>
        <w:rPr>
          <w:rFonts w:cs="Arial"/>
          <w:color w:val="555555" w:themeColor="text1"/>
          <w:sz w:val="24"/>
        </w:rPr>
      </w:pPr>
      <w:hyperlink r:id="rId16" w:history="1">
        <w:r w:rsidRPr="00F62BD2">
          <w:rPr>
            <w:rStyle w:val="Hyperlink"/>
            <w:rFonts w:cs="Arial"/>
            <w:sz w:val="24"/>
          </w:rPr>
          <w:t>https://www.surveymonkey.com/r/C9Q9LZR</w:t>
        </w:r>
      </w:hyperlink>
    </w:p>
    <w:p w14:paraId="7855E65B" w14:textId="77777777" w:rsidR="003F03D5" w:rsidRDefault="003F03D5" w:rsidP="00292B42">
      <w:pPr>
        <w:rPr>
          <w:rFonts w:cs="Arial"/>
          <w:color w:val="555555" w:themeColor="text1"/>
          <w:sz w:val="24"/>
        </w:rPr>
      </w:pPr>
    </w:p>
    <w:p w14:paraId="44D7B3CB" w14:textId="77777777" w:rsidR="00292B42" w:rsidRPr="00B5140C" w:rsidRDefault="00292B42" w:rsidP="00292B42">
      <w:pPr>
        <w:rPr>
          <w:rFonts w:cs="Arial"/>
          <w:b/>
          <w:bCs/>
          <w:color w:val="555555" w:themeColor="text1"/>
          <w:sz w:val="32"/>
          <w:szCs w:val="32"/>
        </w:rPr>
      </w:pPr>
    </w:p>
    <w:p w14:paraId="1433AF84" w14:textId="74118793" w:rsidR="00B5140C" w:rsidRPr="00B5140C" w:rsidRDefault="00292B42" w:rsidP="00292B42">
      <w:pPr>
        <w:rPr>
          <w:rFonts w:cs="Arial"/>
          <w:b/>
          <w:bCs/>
          <w:color w:val="555555" w:themeColor="text1"/>
          <w:sz w:val="32"/>
          <w:szCs w:val="32"/>
        </w:rPr>
      </w:pPr>
      <w:r w:rsidRPr="00B5140C">
        <w:rPr>
          <w:rFonts w:cs="Arial"/>
          <w:b/>
          <w:bCs/>
          <w:color w:val="555555" w:themeColor="text1"/>
          <w:sz w:val="32"/>
          <w:szCs w:val="32"/>
        </w:rPr>
        <w:t xml:space="preserve">Closing date for nominations </w:t>
      </w:r>
      <w:r w:rsidR="00B5140C" w:rsidRPr="00B5140C">
        <w:rPr>
          <w:rFonts w:cs="Arial"/>
          <w:b/>
          <w:bCs/>
          <w:color w:val="555555" w:themeColor="text1"/>
          <w:sz w:val="32"/>
          <w:szCs w:val="32"/>
        </w:rPr>
        <w:t>Sunday 30</w:t>
      </w:r>
      <w:r w:rsidR="00B5140C" w:rsidRPr="00B5140C">
        <w:rPr>
          <w:rFonts w:cs="Arial"/>
          <w:b/>
          <w:bCs/>
          <w:color w:val="555555" w:themeColor="text1"/>
          <w:sz w:val="32"/>
          <w:szCs w:val="32"/>
          <w:vertAlign w:val="superscript"/>
        </w:rPr>
        <w:t>th</w:t>
      </w:r>
      <w:r w:rsidR="00B5140C" w:rsidRPr="00B5140C">
        <w:rPr>
          <w:rFonts w:cs="Arial"/>
          <w:b/>
          <w:bCs/>
          <w:color w:val="555555" w:themeColor="text1"/>
          <w:sz w:val="32"/>
          <w:szCs w:val="32"/>
        </w:rPr>
        <w:t xml:space="preserve"> August 2026 at Midnight .</w:t>
      </w:r>
    </w:p>
    <w:p w14:paraId="60C7C30A" w14:textId="77777777" w:rsidR="00B5140C" w:rsidRDefault="00B5140C" w:rsidP="00292B42">
      <w:pPr>
        <w:rPr>
          <w:rFonts w:cs="Arial"/>
          <w:color w:val="555555" w:themeColor="text1"/>
          <w:sz w:val="24"/>
        </w:rPr>
      </w:pPr>
    </w:p>
    <w:p w14:paraId="5EB0B543" w14:textId="1DE12150" w:rsidR="00292B42" w:rsidRPr="00292B42" w:rsidRDefault="00476E6C" w:rsidP="00292B42">
      <w:pPr>
        <w:rPr>
          <w:rFonts w:cs="Arial"/>
          <w:color w:val="555555" w:themeColor="text1"/>
          <w:sz w:val="24"/>
        </w:rPr>
      </w:pPr>
      <w:r>
        <w:rPr>
          <w:rFonts w:cs="Arial"/>
          <w:color w:val="555555" w:themeColor="text1"/>
          <w:sz w:val="24"/>
        </w:rPr>
        <w:t xml:space="preserve"> </w:t>
      </w:r>
    </w:p>
    <w:sectPr w:rsidR="00292B42" w:rsidRPr="00292B42" w:rsidSect="0034381D">
      <w:headerReference w:type="even" r:id="rId17"/>
      <w:headerReference w:type="default" r:id="rId18"/>
      <w:footerReference w:type="even" r:id="rId19"/>
      <w:footerReference w:type="default" r:id="rId20"/>
      <w:headerReference w:type="first" r:id="rId21"/>
      <w:footerReference w:type="first" r:id="rId22"/>
      <w:pgSz w:w="11900" w:h="16840"/>
      <w:pgMar w:top="1174"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8C41DF" w14:textId="77777777" w:rsidR="004F12CE" w:rsidRDefault="004F12CE" w:rsidP="00362075">
      <w:r>
        <w:separator/>
      </w:r>
    </w:p>
  </w:endnote>
  <w:endnote w:type="continuationSeparator" w:id="0">
    <w:p w14:paraId="12036C82" w14:textId="77777777" w:rsidR="004F12CE" w:rsidRDefault="004F12CE" w:rsidP="0036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C20D2" w14:textId="77777777" w:rsidR="005D79FF" w:rsidRDefault="005D79F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7196E" w14:textId="77777777" w:rsidR="005D79FF" w:rsidRDefault="005D79F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D3BCB" w14:textId="77777777" w:rsidR="005D79FF" w:rsidRDefault="005D79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56658C" w14:textId="77777777" w:rsidR="004F12CE" w:rsidRDefault="004F12CE" w:rsidP="00362075">
      <w:r>
        <w:separator/>
      </w:r>
    </w:p>
  </w:footnote>
  <w:footnote w:type="continuationSeparator" w:id="0">
    <w:p w14:paraId="7E343C0D" w14:textId="77777777" w:rsidR="004F12CE" w:rsidRDefault="004F12CE" w:rsidP="00362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2F62F1" w14:textId="77777777" w:rsidR="005D79FF" w:rsidRDefault="005D79F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653B2" w14:textId="77777777" w:rsidR="00362075" w:rsidRPr="00362075" w:rsidRDefault="00B578AC" w:rsidP="00362075">
    <w:r>
      <w:rPr>
        <w:noProof/>
        <w:lang w:eastAsia="en-GB"/>
      </w:rPr>
      <w:drawing>
        <wp:anchor distT="0" distB="0" distL="114300" distR="114300" simplePos="0" relativeHeight="251663360" behindDoc="1" locked="0" layoutInCell="1" allowOverlap="1" wp14:anchorId="1FAF08CE" wp14:editId="18F185DA">
          <wp:simplePos x="0" y="0"/>
          <wp:positionH relativeFrom="page">
            <wp:align>center</wp:align>
          </wp:positionH>
          <wp:positionV relativeFrom="page">
            <wp:align>center</wp:align>
          </wp:positionV>
          <wp:extent cx="7536240" cy="10660320"/>
          <wp:effectExtent l="0" t="0" r="762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 Word Template2.jpg"/>
                  <pic:cNvPicPr/>
                </pic:nvPicPr>
                <pic:blipFill>
                  <a:blip r:embed="rId1">
                    <a:extLst>
                      <a:ext uri="{28A0092B-C50C-407E-A947-70E740481C1C}">
                        <a14:useLocalDpi xmlns:a14="http://schemas.microsoft.com/office/drawing/2010/main" val="0"/>
                      </a:ext>
                    </a:extLst>
                  </a:blip>
                  <a:stretch>
                    <a:fillRect/>
                  </a:stretch>
                </pic:blipFill>
                <pic:spPr>
                  <a:xfrm>
                    <a:off x="0" y="0"/>
                    <a:ext cx="7536240" cy="1066032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17DE5F" w14:textId="77777777" w:rsidR="0034381D" w:rsidRDefault="002D4606">
    <w:r>
      <w:rPr>
        <w:noProof/>
        <w:lang w:eastAsia="en-GB"/>
      </w:rPr>
      <w:drawing>
        <wp:anchor distT="0" distB="0" distL="114300" distR="114300" simplePos="0" relativeHeight="251662336" behindDoc="1" locked="0" layoutInCell="1" allowOverlap="1" wp14:anchorId="04A8CCD2" wp14:editId="5AC658D9">
          <wp:simplePos x="0" y="0"/>
          <wp:positionH relativeFrom="page">
            <wp:align>center</wp:align>
          </wp:positionH>
          <wp:positionV relativeFrom="page">
            <wp:align>center</wp:align>
          </wp:positionV>
          <wp:extent cx="7955279" cy="11252871"/>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 North West Word Template.jpg"/>
                  <pic:cNvPicPr/>
                </pic:nvPicPr>
                <pic:blipFill>
                  <a:blip r:embed="rId1">
                    <a:extLst>
                      <a:ext uri="{28A0092B-C50C-407E-A947-70E740481C1C}">
                        <a14:useLocalDpi xmlns:a14="http://schemas.microsoft.com/office/drawing/2010/main" val="0"/>
                      </a:ext>
                    </a:extLst>
                  </a:blip>
                  <a:stretch>
                    <a:fillRect/>
                  </a:stretch>
                </pic:blipFill>
                <pic:spPr>
                  <a:xfrm>
                    <a:off x="0" y="0"/>
                    <a:ext cx="7955279" cy="11252871"/>
                  </a:xfrm>
                  <a:prstGeom prst="rect">
                    <a:avLst/>
                  </a:prstGeom>
                </pic:spPr>
              </pic:pic>
            </a:graphicData>
          </a:graphic>
          <wp14:sizeRelH relativeFrom="margin">
            <wp14:pctWidth>0</wp14:pctWidth>
          </wp14:sizeRelH>
          <wp14:sizeRelV relativeFrom="margin">
            <wp14:pctHeight>0</wp14:pctHeight>
          </wp14:sizeRelV>
        </wp:anchor>
      </w:drawing>
    </w:r>
  </w:p>
  <w:p w14:paraId="40BABD2D" w14:textId="77777777" w:rsidR="0034381D" w:rsidRDefault="0034381D"/>
  <w:p w14:paraId="56F838F2" w14:textId="77777777" w:rsidR="0034381D" w:rsidRDefault="0034381D"/>
  <w:p w14:paraId="0BAD6E57" w14:textId="77777777" w:rsidR="0034381D" w:rsidRDefault="0034381D"/>
  <w:p w14:paraId="176EAB97" w14:textId="77777777" w:rsidR="0034381D" w:rsidRDefault="0034381D"/>
  <w:p w14:paraId="0BB98B3D" w14:textId="77777777" w:rsidR="0034381D" w:rsidRDefault="0034381D"/>
  <w:p w14:paraId="681F4C4B" w14:textId="77777777" w:rsidR="00362075" w:rsidRDefault="003620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25B42"/>
    <w:multiLevelType w:val="multilevel"/>
    <w:tmpl w:val="5B263C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2B55D0"/>
    <w:multiLevelType w:val="multilevel"/>
    <w:tmpl w:val="9EFEE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197756"/>
    <w:multiLevelType w:val="hybridMultilevel"/>
    <w:tmpl w:val="E7984E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E4B0E4D"/>
    <w:multiLevelType w:val="multilevel"/>
    <w:tmpl w:val="D58E4C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A4102A"/>
    <w:multiLevelType w:val="multilevel"/>
    <w:tmpl w:val="9330F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867A19"/>
    <w:multiLevelType w:val="multilevel"/>
    <w:tmpl w:val="D5469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11386F"/>
    <w:multiLevelType w:val="multilevel"/>
    <w:tmpl w:val="6A128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F96151"/>
    <w:multiLevelType w:val="multilevel"/>
    <w:tmpl w:val="4AEED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026B5D"/>
    <w:multiLevelType w:val="multilevel"/>
    <w:tmpl w:val="49C44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A1D726C"/>
    <w:multiLevelType w:val="multilevel"/>
    <w:tmpl w:val="CB5E7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915D16"/>
    <w:multiLevelType w:val="multilevel"/>
    <w:tmpl w:val="C13A4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9B1229E"/>
    <w:multiLevelType w:val="multilevel"/>
    <w:tmpl w:val="6F36F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4F841EA"/>
    <w:multiLevelType w:val="hybridMultilevel"/>
    <w:tmpl w:val="5802E13A"/>
    <w:lvl w:ilvl="0" w:tplc="ED20659A">
      <w:start w:val="1"/>
      <w:numFmt w:val="decimal"/>
      <w:lvlText w:val="%1."/>
      <w:lvlJc w:val="left"/>
      <w:pPr>
        <w:ind w:left="914" w:hanging="630"/>
      </w:pPr>
      <w:rPr>
        <w:rFonts w:hint="default"/>
        <w:color w:val="0070C0"/>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A1450AA"/>
    <w:multiLevelType w:val="multilevel"/>
    <w:tmpl w:val="AE1C1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EA04E37"/>
    <w:multiLevelType w:val="multilevel"/>
    <w:tmpl w:val="B658D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ECE193C"/>
    <w:multiLevelType w:val="multilevel"/>
    <w:tmpl w:val="9CBEC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6E33134"/>
    <w:multiLevelType w:val="multilevel"/>
    <w:tmpl w:val="A756F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1B07AE"/>
    <w:multiLevelType w:val="multilevel"/>
    <w:tmpl w:val="9CBC5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79338660">
    <w:abstractNumId w:val="12"/>
  </w:num>
  <w:num w:numId="2" w16cid:durableId="1536577310">
    <w:abstractNumId w:val="3"/>
  </w:num>
  <w:num w:numId="3" w16cid:durableId="1844124777">
    <w:abstractNumId w:val="0"/>
  </w:num>
  <w:num w:numId="4" w16cid:durableId="120467806">
    <w:abstractNumId w:val="9"/>
  </w:num>
  <w:num w:numId="5" w16cid:durableId="619149300">
    <w:abstractNumId w:val="10"/>
  </w:num>
  <w:num w:numId="6" w16cid:durableId="1296912075">
    <w:abstractNumId w:val="17"/>
  </w:num>
  <w:num w:numId="7" w16cid:durableId="1952202851">
    <w:abstractNumId w:val="15"/>
  </w:num>
  <w:num w:numId="8" w16cid:durableId="4787491">
    <w:abstractNumId w:val="8"/>
  </w:num>
  <w:num w:numId="9" w16cid:durableId="489827443">
    <w:abstractNumId w:val="7"/>
  </w:num>
  <w:num w:numId="10" w16cid:durableId="2037734077">
    <w:abstractNumId w:val="16"/>
  </w:num>
  <w:num w:numId="11" w16cid:durableId="46341359">
    <w:abstractNumId w:val="11"/>
  </w:num>
  <w:num w:numId="12" w16cid:durableId="683242902">
    <w:abstractNumId w:val="14"/>
  </w:num>
  <w:num w:numId="13" w16cid:durableId="1010985009">
    <w:abstractNumId w:val="13"/>
  </w:num>
  <w:num w:numId="14" w16cid:durableId="982125325">
    <w:abstractNumId w:val="5"/>
  </w:num>
  <w:num w:numId="15" w16cid:durableId="1704164929">
    <w:abstractNumId w:val="4"/>
  </w:num>
  <w:num w:numId="16" w16cid:durableId="191772849">
    <w:abstractNumId w:val="6"/>
  </w:num>
  <w:num w:numId="17" w16cid:durableId="836925028">
    <w:abstractNumId w:val="1"/>
  </w:num>
  <w:num w:numId="18" w16cid:durableId="1150170292">
    <w:abstractNumId w:val="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5"/>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332C"/>
    <w:rsid w:val="00016A47"/>
    <w:rsid w:val="00022B20"/>
    <w:rsid w:val="00035C8A"/>
    <w:rsid w:val="00087F8A"/>
    <w:rsid w:val="000B0302"/>
    <w:rsid w:val="000C33E6"/>
    <w:rsid w:val="000E6904"/>
    <w:rsid w:val="000F0559"/>
    <w:rsid w:val="000F6260"/>
    <w:rsid w:val="00170A1A"/>
    <w:rsid w:val="001A2FE6"/>
    <w:rsid w:val="001F342A"/>
    <w:rsid w:val="001F75FB"/>
    <w:rsid w:val="00206E66"/>
    <w:rsid w:val="0021163A"/>
    <w:rsid w:val="00232E34"/>
    <w:rsid w:val="00234F63"/>
    <w:rsid w:val="002503D6"/>
    <w:rsid w:val="00284841"/>
    <w:rsid w:val="00292B42"/>
    <w:rsid w:val="0029399E"/>
    <w:rsid w:val="002A61C1"/>
    <w:rsid w:val="002D4606"/>
    <w:rsid w:val="002D4F02"/>
    <w:rsid w:val="002F1FDD"/>
    <w:rsid w:val="003051FD"/>
    <w:rsid w:val="003073A8"/>
    <w:rsid w:val="00334272"/>
    <w:rsid w:val="0034381D"/>
    <w:rsid w:val="00353C4C"/>
    <w:rsid w:val="0036042C"/>
    <w:rsid w:val="00362075"/>
    <w:rsid w:val="00375E80"/>
    <w:rsid w:val="00393F4C"/>
    <w:rsid w:val="003A6757"/>
    <w:rsid w:val="003B0BEF"/>
    <w:rsid w:val="003B5EF2"/>
    <w:rsid w:val="003C0ED4"/>
    <w:rsid w:val="003E332C"/>
    <w:rsid w:val="003E604A"/>
    <w:rsid w:val="003F03D5"/>
    <w:rsid w:val="003F6478"/>
    <w:rsid w:val="00413781"/>
    <w:rsid w:val="00430784"/>
    <w:rsid w:val="004338C0"/>
    <w:rsid w:val="0044203F"/>
    <w:rsid w:val="00442F9A"/>
    <w:rsid w:val="00452343"/>
    <w:rsid w:val="004604D4"/>
    <w:rsid w:val="00476E6C"/>
    <w:rsid w:val="004929CE"/>
    <w:rsid w:val="004C7E13"/>
    <w:rsid w:val="004E502D"/>
    <w:rsid w:val="004F12CE"/>
    <w:rsid w:val="004F5950"/>
    <w:rsid w:val="00532028"/>
    <w:rsid w:val="005B18B9"/>
    <w:rsid w:val="005B1CC5"/>
    <w:rsid w:val="005B2237"/>
    <w:rsid w:val="005C5279"/>
    <w:rsid w:val="005D79FF"/>
    <w:rsid w:val="005E04AD"/>
    <w:rsid w:val="00624048"/>
    <w:rsid w:val="006571A7"/>
    <w:rsid w:val="00691456"/>
    <w:rsid w:val="006916B5"/>
    <w:rsid w:val="006A5551"/>
    <w:rsid w:val="006B09B1"/>
    <w:rsid w:val="006D7217"/>
    <w:rsid w:val="007127C4"/>
    <w:rsid w:val="00712882"/>
    <w:rsid w:val="00713480"/>
    <w:rsid w:val="007338BF"/>
    <w:rsid w:val="00734D7A"/>
    <w:rsid w:val="00747577"/>
    <w:rsid w:val="007611DC"/>
    <w:rsid w:val="00786455"/>
    <w:rsid w:val="007A0F1E"/>
    <w:rsid w:val="007A3605"/>
    <w:rsid w:val="007B31A3"/>
    <w:rsid w:val="007C0B32"/>
    <w:rsid w:val="007C33B4"/>
    <w:rsid w:val="008038CF"/>
    <w:rsid w:val="00830755"/>
    <w:rsid w:val="008404D4"/>
    <w:rsid w:val="0084514E"/>
    <w:rsid w:val="00853696"/>
    <w:rsid w:val="00872E19"/>
    <w:rsid w:val="00884AFF"/>
    <w:rsid w:val="008957A7"/>
    <w:rsid w:val="008A7F18"/>
    <w:rsid w:val="00901FBF"/>
    <w:rsid w:val="00905F20"/>
    <w:rsid w:val="009230DB"/>
    <w:rsid w:val="00925D55"/>
    <w:rsid w:val="00936F26"/>
    <w:rsid w:val="00951A9E"/>
    <w:rsid w:val="009953C1"/>
    <w:rsid w:val="009A0311"/>
    <w:rsid w:val="009C6871"/>
    <w:rsid w:val="00A05DB1"/>
    <w:rsid w:val="00A25836"/>
    <w:rsid w:val="00A57EEA"/>
    <w:rsid w:val="00A62402"/>
    <w:rsid w:val="00A63F05"/>
    <w:rsid w:val="00A6416C"/>
    <w:rsid w:val="00A66C6A"/>
    <w:rsid w:val="00A673E2"/>
    <w:rsid w:val="00A80093"/>
    <w:rsid w:val="00A921A3"/>
    <w:rsid w:val="00AB39C0"/>
    <w:rsid w:val="00AE3A85"/>
    <w:rsid w:val="00B008E7"/>
    <w:rsid w:val="00B12B09"/>
    <w:rsid w:val="00B5140C"/>
    <w:rsid w:val="00B51559"/>
    <w:rsid w:val="00B578AC"/>
    <w:rsid w:val="00B71450"/>
    <w:rsid w:val="00B72E42"/>
    <w:rsid w:val="00B73D79"/>
    <w:rsid w:val="00B80EC4"/>
    <w:rsid w:val="00BA6329"/>
    <w:rsid w:val="00BE04F5"/>
    <w:rsid w:val="00C400BD"/>
    <w:rsid w:val="00C45599"/>
    <w:rsid w:val="00C51531"/>
    <w:rsid w:val="00C7678C"/>
    <w:rsid w:val="00C811D4"/>
    <w:rsid w:val="00C821C6"/>
    <w:rsid w:val="00CA64E6"/>
    <w:rsid w:val="00CE4F2E"/>
    <w:rsid w:val="00CE6D70"/>
    <w:rsid w:val="00CF4961"/>
    <w:rsid w:val="00D2536D"/>
    <w:rsid w:val="00D37CFA"/>
    <w:rsid w:val="00D409E8"/>
    <w:rsid w:val="00D43438"/>
    <w:rsid w:val="00D7031B"/>
    <w:rsid w:val="00D84172"/>
    <w:rsid w:val="00DB3BA9"/>
    <w:rsid w:val="00DB5260"/>
    <w:rsid w:val="00DC1ADE"/>
    <w:rsid w:val="00DD5D50"/>
    <w:rsid w:val="00DE01C1"/>
    <w:rsid w:val="00DE79D9"/>
    <w:rsid w:val="00E04725"/>
    <w:rsid w:val="00E14067"/>
    <w:rsid w:val="00E232AB"/>
    <w:rsid w:val="00E31B8A"/>
    <w:rsid w:val="00E51001"/>
    <w:rsid w:val="00EA267F"/>
    <w:rsid w:val="00EA31D6"/>
    <w:rsid w:val="00EB505F"/>
    <w:rsid w:val="00EE23C5"/>
    <w:rsid w:val="00EF4B51"/>
    <w:rsid w:val="00F07CD4"/>
    <w:rsid w:val="00F1486D"/>
    <w:rsid w:val="00F241A4"/>
    <w:rsid w:val="00F2487A"/>
    <w:rsid w:val="00F27B0F"/>
    <w:rsid w:val="00F31A44"/>
    <w:rsid w:val="00F37D49"/>
    <w:rsid w:val="00F462C4"/>
    <w:rsid w:val="00F5391F"/>
    <w:rsid w:val="00F604C7"/>
    <w:rsid w:val="00F62F80"/>
    <w:rsid w:val="00F673E9"/>
    <w:rsid w:val="00F70BA1"/>
    <w:rsid w:val="00FA3ABB"/>
    <w:rsid w:val="00FA3E79"/>
    <w:rsid w:val="00FA4168"/>
    <w:rsid w:val="00FA7D15"/>
    <w:rsid w:val="00FB060F"/>
    <w:rsid w:val="00FC267D"/>
    <w:rsid w:val="00FE3B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70E8D7"/>
  <w14:defaultImageDpi w14:val="32767"/>
  <w15:chartTrackingRefBased/>
  <w15:docId w15:val="{3AE28B22-E0B3-4AC3-8263-703A44D51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1"/>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Header">
    <w:name w:val="SE Header"/>
    <w:basedOn w:val="Normal"/>
    <w:qFormat/>
    <w:rsid w:val="00CF4961"/>
    <w:rPr>
      <w:color w:val="EE3A24"/>
      <w:sz w:val="56"/>
      <w:szCs w:val="48"/>
      <w:lang w:val="en-US"/>
    </w:rPr>
  </w:style>
  <w:style w:type="paragraph" w:customStyle="1" w:styleId="SESubheaderintropara">
    <w:name w:val="SE Subheader/intro para"/>
    <w:basedOn w:val="Normal"/>
    <w:qFormat/>
    <w:rsid w:val="00CF4961"/>
    <w:pPr>
      <w:spacing w:before="120" w:after="120"/>
    </w:pPr>
    <w:rPr>
      <w:color w:val="2195AE"/>
      <w:sz w:val="32"/>
      <w:szCs w:val="32"/>
      <w:lang w:val="en-US"/>
    </w:rPr>
  </w:style>
  <w:style w:type="paragraph" w:customStyle="1" w:styleId="SEBodytext">
    <w:name w:val="SE Body text"/>
    <w:basedOn w:val="Normal"/>
    <w:qFormat/>
    <w:rsid w:val="004604D4"/>
    <w:rPr>
      <w:color w:val="555555" w:themeColor="text1"/>
      <w:lang w:val="en-US"/>
    </w:rPr>
  </w:style>
  <w:style w:type="paragraph" w:styleId="NormalWeb">
    <w:name w:val="Normal (Web)"/>
    <w:basedOn w:val="Normal"/>
    <w:uiPriority w:val="99"/>
    <w:semiHidden/>
    <w:unhideWhenUsed/>
    <w:rsid w:val="003E332C"/>
    <w:pPr>
      <w:spacing w:before="100" w:beforeAutospacing="1" w:after="100" w:afterAutospacing="1"/>
    </w:pPr>
    <w:rPr>
      <w:rFonts w:ascii="Times New Roman" w:eastAsia="Times New Roman" w:hAnsi="Times New Roman" w:cs="Times New Roman"/>
      <w:sz w:val="24"/>
      <w:lang w:eastAsia="en-GB"/>
    </w:rPr>
  </w:style>
  <w:style w:type="paragraph" w:styleId="Header">
    <w:name w:val="header"/>
    <w:basedOn w:val="Normal"/>
    <w:link w:val="HeaderChar"/>
    <w:uiPriority w:val="99"/>
    <w:unhideWhenUsed/>
    <w:rsid w:val="005D79FF"/>
    <w:pPr>
      <w:tabs>
        <w:tab w:val="center" w:pos="4513"/>
        <w:tab w:val="right" w:pos="9026"/>
      </w:tabs>
    </w:pPr>
  </w:style>
  <w:style w:type="character" w:customStyle="1" w:styleId="HeaderChar">
    <w:name w:val="Header Char"/>
    <w:basedOn w:val="DefaultParagraphFont"/>
    <w:link w:val="Header"/>
    <w:uiPriority w:val="99"/>
    <w:rsid w:val="005D79FF"/>
  </w:style>
  <w:style w:type="paragraph" w:styleId="Footer">
    <w:name w:val="footer"/>
    <w:basedOn w:val="Normal"/>
    <w:link w:val="FooterChar"/>
    <w:uiPriority w:val="99"/>
    <w:unhideWhenUsed/>
    <w:rsid w:val="005D79FF"/>
    <w:pPr>
      <w:tabs>
        <w:tab w:val="center" w:pos="4513"/>
        <w:tab w:val="right" w:pos="9026"/>
      </w:tabs>
    </w:pPr>
  </w:style>
  <w:style w:type="character" w:customStyle="1" w:styleId="FooterChar">
    <w:name w:val="Footer Char"/>
    <w:basedOn w:val="DefaultParagraphFont"/>
    <w:link w:val="Footer"/>
    <w:uiPriority w:val="99"/>
    <w:rsid w:val="005D79FF"/>
  </w:style>
  <w:style w:type="paragraph" w:styleId="ListParagraph">
    <w:name w:val="List Paragraph"/>
    <w:basedOn w:val="Normal"/>
    <w:uiPriority w:val="34"/>
    <w:qFormat/>
    <w:rsid w:val="00022B20"/>
    <w:pPr>
      <w:ind w:left="720"/>
      <w:contextualSpacing/>
    </w:pPr>
  </w:style>
  <w:style w:type="character" w:customStyle="1" w:styleId="m-7495924553956774976gmaildefault">
    <w:name w:val="m_-7495924553956774976gmaildefault"/>
    <w:basedOn w:val="DefaultParagraphFont"/>
    <w:rsid w:val="002D4F02"/>
  </w:style>
  <w:style w:type="paragraph" w:styleId="Title">
    <w:name w:val="Title"/>
    <w:basedOn w:val="Normal"/>
    <w:link w:val="TitleChar"/>
    <w:uiPriority w:val="10"/>
    <w:qFormat/>
    <w:rsid w:val="007B31A3"/>
    <w:pPr>
      <w:spacing w:before="100" w:beforeAutospacing="1" w:after="100" w:afterAutospacing="1"/>
    </w:pPr>
    <w:rPr>
      <w:rFonts w:ascii="Times New Roman" w:hAnsi="Times New Roman" w:cs="Times New Roman"/>
      <w:kern w:val="2"/>
      <w:sz w:val="24"/>
      <w:lang w:eastAsia="en-GB"/>
      <w14:ligatures w14:val="standardContextual"/>
    </w:rPr>
  </w:style>
  <w:style w:type="character" w:customStyle="1" w:styleId="TitleChar">
    <w:name w:val="Title Char"/>
    <w:basedOn w:val="DefaultParagraphFont"/>
    <w:link w:val="Title"/>
    <w:uiPriority w:val="10"/>
    <w:rsid w:val="007B31A3"/>
    <w:rPr>
      <w:rFonts w:ascii="Times New Roman" w:hAnsi="Times New Roman" w:cs="Times New Roman"/>
      <w:kern w:val="2"/>
      <w:sz w:val="24"/>
      <w:lang w:eastAsia="en-GB"/>
      <w14:ligatures w14:val="standardContextual"/>
    </w:rPr>
  </w:style>
  <w:style w:type="paragraph" w:styleId="Subtitle">
    <w:name w:val="Subtitle"/>
    <w:basedOn w:val="Normal"/>
    <w:link w:val="SubtitleChar"/>
    <w:uiPriority w:val="11"/>
    <w:qFormat/>
    <w:rsid w:val="007B31A3"/>
    <w:pPr>
      <w:spacing w:before="100" w:beforeAutospacing="1" w:after="100" w:afterAutospacing="1"/>
    </w:pPr>
    <w:rPr>
      <w:rFonts w:ascii="Times New Roman" w:hAnsi="Times New Roman" w:cs="Times New Roman"/>
      <w:kern w:val="2"/>
      <w:sz w:val="24"/>
      <w:lang w:eastAsia="en-GB"/>
      <w14:ligatures w14:val="standardContextual"/>
    </w:rPr>
  </w:style>
  <w:style w:type="character" w:customStyle="1" w:styleId="SubtitleChar">
    <w:name w:val="Subtitle Char"/>
    <w:basedOn w:val="DefaultParagraphFont"/>
    <w:link w:val="Subtitle"/>
    <w:uiPriority w:val="11"/>
    <w:rsid w:val="007B31A3"/>
    <w:rPr>
      <w:rFonts w:ascii="Times New Roman" w:hAnsi="Times New Roman" w:cs="Times New Roman"/>
      <w:kern w:val="2"/>
      <w:sz w:val="24"/>
      <w:lang w:eastAsia="en-GB"/>
      <w14:ligatures w14:val="standardContextual"/>
    </w:rPr>
  </w:style>
  <w:style w:type="character" w:styleId="Hyperlink">
    <w:name w:val="Hyperlink"/>
    <w:basedOn w:val="DefaultParagraphFont"/>
    <w:uiPriority w:val="99"/>
    <w:unhideWhenUsed/>
    <w:rsid w:val="0084514E"/>
    <w:rPr>
      <w:color w:val="2095AE" w:themeColor="hyperlink"/>
      <w:u w:val="single"/>
    </w:rPr>
  </w:style>
  <w:style w:type="character" w:styleId="UnresolvedMention">
    <w:name w:val="Unresolved Mention"/>
    <w:basedOn w:val="DefaultParagraphFont"/>
    <w:uiPriority w:val="99"/>
    <w:semiHidden/>
    <w:unhideWhenUsed/>
    <w:rsid w:val="0084514E"/>
    <w:rPr>
      <w:color w:val="605E5C"/>
      <w:shd w:val="clear" w:color="auto" w:fill="E1DFDD"/>
    </w:rPr>
  </w:style>
  <w:style w:type="character" w:styleId="FollowedHyperlink">
    <w:name w:val="FollowedHyperlink"/>
    <w:basedOn w:val="DefaultParagraphFont"/>
    <w:uiPriority w:val="99"/>
    <w:semiHidden/>
    <w:unhideWhenUsed/>
    <w:rsid w:val="007C33B4"/>
    <w:rPr>
      <w:color w:val="7FCDE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2986622">
      <w:bodyDiv w:val="1"/>
      <w:marLeft w:val="0"/>
      <w:marRight w:val="0"/>
      <w:marTop w:val="0"/>
      <w:marBottom w:val="0"/>
      <w:divBdr>
        <w:top w:val="none" w:sz="0" w:space="0" w:color="auto"/>
        <w:left w:val="none" w:sz="0" w:space="0" w:color="auto"/>
        <w:bottom w:val="none" w:sz="0" w:space="0" w:color="auto"/>
        <w:right w:val="none" w:sz="0" w:space="0" w:color="auto"/>
      </w:divBdr>
    </w:div>
    <w:div w:id="1520780776">
      <w:bodyDiv w:val="1"/>
      <w:marLeft w:val="0"/>
      <w:marRight w:val="0"/>
      <w:marTop w:val="0"/>
      <w:marBottom w:val="0"/>
      <w:divBdr>
        <w:top w:val="none" w:sz="0" w:space="0" w:color="auto"/>
        <w:left w:val="none" w:sz="0" w:space="0" w:color="auto"/>
        <w:bottom w:val="none" w:sz="0" w:space="0" w:color="auto"/>
        <w:right w:val="none" w:sz="0" w:space="0" w:color="auto"/>
      </w:divBdr>
    </w:div>
    <w:div w:id="1786923145">
      <w:bodyDiv w:val="1"/>
      <w:marLeft w:val="0"/>
      <w:marRight w:val="0"/>
      <w:marTop w:val="0"/>
      <w:marBottom w:val="0"/>
      <w:divBdr>
        <w:top w:val="none" w:sz="0" w:space="0" w:color="auto"/>
        <w:left w:val="none" w:sz="0" w:space="0" w:color="auto"/>
        <w:bottom w:val="none" w:sz="0" w:space="0" w:color="auto"/>
        <w:right w:val="none" w:sz="0" w:space="0" w:color="auto"/>
      </w:divBdr>
    </w:div>
    <w:div w:id="18572328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rveymonkey.com/r/25GFYH7" TargetMode="External"/><Relationship Id="rId13" Type="http://schemas.openxmlformats.org/officeDocument/2006/relationships/hyperlink" Target="https://www.surveymonkey.com/r/HKXKWJT"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www.surveymonkey.com/r/HK99SS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surveymonkey.com/r/C9Q9LZR"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urveymonkey.com/r/HLTKVTC"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surveymonkey.com/r/CL3YRPY" TargetMode="External"/><Relationship Id="rId23" Type="http://schemas.openxmlformats.org/officeDocument/2006/relationships/fontTable" Target="fontTable.xml"/><Relationship Id="rId10" Type="http://schemas.openxmlformats.org/officeDocument/2006/relationships/hyperlink" Target="https://www.surveymonkey.com/r/CKPHQCG"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surveymonkey.com/r/B5QSDW8" TargetMode="External"/><Relationship Id="rId14" Type="http://schemas.openxmlformats.org/officeDocument/2006/relationships/hyperlink" Target="https://www.surveymonkey.com/r/CL8MY72"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ickerys\Documents\SE-South-West-Brand-Guidelines\SE-South-West-Brand-Guidelines\Templates\Word\SE%20South%20West%20word%20template.dotx" TargetMode="External"/></Relationships>
</file>

<file path=word/theme/theme1.xml><?xml version="1.0" encoding="utf-8"?>
<a:theme xmlns:a="http://schemas.openxmlformats.org/drawingml/2006/main" name="Office Theme">
  <a:themeElements>
    <a:clrScheme name="Swim England 1">
      <a:dk1>
        <a:srgbClr val="555555"/>
      </a:dk1>
      <a:lt1>
        <a:srgbClr val="FFFFFF"/>
      </a:lt1>
      <a:dk2>
        <a:srgbClr val="000000"/>
      </a:dk2>
      <a:lt2>
        <a:srgbClr val="EEEEEE"/>
      </a:lt2>
      <a:accent1>
        <a:srgbClr val="7FCDE2"/>
      </a:accent1>
      <a:accent2>
        <a:srgbClr val="2095AE"/>
      </a:accent2>
      <a:accent3>
        <a:srgbClr val="EE3A24"/>
      </a:accent3>
      <a:accent4>
        <a:srgbClr val="FFFFFF"/>
      </a:accent4>
      <a:accent5>
        <a:srgbClr val="FFFFFF"/>
      </a:accent5>
      <a:accent6>
        <a:srgbClr val="FFFFFF"/>
      </a:accent6>
      <a:hlink>
        <a:srgbClr val="2095AE"/>
      </a:hlink>
      <a:folHlink>
        <a:srgbClr val="7FCDE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F0809F7-D8EC-441F-A6C5-0595D0914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 South West word template</Template>
  <TotalTime>1148</TotalTime>
  <Pages>5</Pages>
  <Words>1395</Words>
  <Characters>7953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Amatuer Swimming Association</Company>
  <LinksUpToDate>false</LinksUpToDate>
  <CharactersWithSpaces>9330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ASA</dc:creator>
  <cp:keywords/>
  <dc:description/>
  <cp:lastModifiedBy>Jackie Hilleard</cp:lastModifiedBy>
  <cp:revision>73</cp:revision>
  <dcterms:created xsi:type="dcterms:W3CDTF">2026-06-23T14:37:00Z</dcterms:created>
  <dcterms:modified xsi:type="dcterms:W3CDTF">2026-06-24T14:21:00Z</dcterms:modified>
</cp:coreProperties>
</file>